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CA" w:eastAsia="en-CA"/>
        </w:rPr>
        <w:sectPr>
          <w:pgSz w:w="11850" w:h="16783"/>
          <w:pgMar w:top="1440" w:right="1800" w:bottom="1440" w:left="1800" w:header="708" w:footer="708" w:gutter="0"/>
          <w:cols w:space="720" w:num="1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-972820</wp:posOffset>
                </wp:positionV>
                <wp:extent cx="3756025" cy="10949940"/>
                <wp:effectExtent l="0" t="0" r="15875" b="3810"/>
                <wp:wrapNone/>
                <wp:docPr id="45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025" cy="10949940"/>
                        </a:xfrm>
                        <a:prstGeom prst="rect">
                          <a:avLst/>
                        </a:prstGeom>
                        <a:solidFill>
                          <a:srgbClr val="232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left:302.5pt;margin-top:-76.6pt;height:862.2pt;width:295.75pt;z-index:251678720;v-text-anchor:middle;mso-width-relative:page;mso-height-relative:page;" fillcolor="#232B46" filled="t" stroked="f" coordsize="21600,21600" o:gfxdata="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r3Q1tkAAAAOAQAADwAA&#10;AAAAAAABACAAAAAiAAAAZHJzL2Rvd25yZXYueG1sUEsBAhQAFAAAAAgAh07iQJcZJhzcAQAAtgMA&#10;AA4AAAAAAAAAAQAgAAAAKAEAAGRycy9lMm9Eb2MueG1sUEsFBgAAAAAGAAYAWQEAAHY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2483485</wp:posOffset>
                </wp:positionV>
                <wp:extent cx="4025265" cy="1138555"/>
                <wp:effectExtent l="0" t="0" r="0" b="0"/>
                <wp:wrapNone/>
                <wp:docPr id="1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113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djustRightInd w:val="0"/>
                              <w:spacing w:after="240"/>
                              <w:textAlignment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3282E"/>
                                <w:sz w:val="84"/>
                                <w:szCs w:val="84"/>
                                <w:u w:color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3282E"/>
                                <w:sz w:val="84"/>
                                <w:szCs w:val="84"/>
                                <w:u w:color="000000"/>
                                <w:lang w:val="en-US" w:eastAsia="zh-CN"/>
                              </w:rPr>
                              <w:t>自助拍照一体机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40.45pt;margin-top:195.55pt;height:89.65pt;width:316.95pt;z-index:251677696;mso-width-relative:page;mso-height-relative:page;" filled="f" stroked="f" coordsize="21600,21600" o:gfxdata="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MFXxTaAAAACwEAAA8AAAAAAAAAAQAgAAAAIgAAAGRycy9k&#10;b3ducmV2LnhtbFBLAQIUABQAAAAIAIdO4kDj86O5AAIAAAcEAAAOAAAAAAAAAAEAIAAAACkBAABk&#10;cnMvZTJvRG9jLnhtbFBLBQYAAAAABgAGAFkBAACb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djustRightInd w:val="0"/>
                        <w:spacing w:after="240"/>
                        <w:textAlignment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3282E"/>
                          <w:sz w:val="84"/>
                          <w:szCs w:val="84"/>
                          <w:u w:color="00000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3282E"/>
                          <w:sz w:val="84"/>
                          <w:szCs w:val="84"/>
                          <w:u w:color="000000"/>
                          <w:lang w:val="en-US" w:eastAsia="zh-CN"/>
                        </w:rPr>
                        <w:t>自助拍照一体机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3460115</wp:posOffset>
                </wp:positionV>
                <wp:extent cx="1554480" cy="1753235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75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both"/>
                              <w:textAlignment w:val="top"/>
                              <w:outlineLvl w:val="9"/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手册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247.15pt;margin-top:272.45pt;height:138.05pt;width:122.4pt;mso-wrap-style:none;z-index:251680768;mso-width-relative:page;mso-height-relative:page;" filled="f" stroked="f" coordsize="21600,21600" o:gfxdata="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EnIq8PXAAAACwEA&#10;AA8AAAAAAAAAAQAgAAAAIgAAAGRycy9kb3ducmV2LnhtbFBLAQIUABQAAAAIAIdO4kDDECabqQEA&#10;AFw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both"/>
                        <w:textAlignment w:val="top"/>
                        <w:outlineLvl w:val="9"/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96"/>
                          <w:szCs w:val="96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96"/>
                          <w:szCs w:val="96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96"/>
                          <w:szCs w:val="96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96"/>
                          <w:szCs w:val="96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3464560</wp:posOffset>
                </wp:positionV>
                <wp:extent cx="2464435" cy="2124075"/>
                <wp:effectExtent l="306705" t="233680" r="312420" b="273685"/>
                <wp:wrapNone/>
                <wp:docPr id="1" name="Hexago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6200000">
                          <a:off x="0" y="0"/>
                          <a:ext cx="2464435" cy="2124075"/>
                        </a:xfrm>
                        <a:prstGeom prst="hexagon">
                          <a:avLst/>
                        </a:prstGeom>
                        <a:solidFill>
                          <a:srgbClr val="334267"/>
                        </a:solidFill>
                        <a:ln>
                          <a:noFill/>
                        </a:ln>
                        <a:effectLst>
                          <a:outerShdw blurRad="406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Hexagon 2" o:spid="_x0000_s1026" o:spt="9" type="#_x0000_t9" style="position:absolute;left:0pt;margin-left:207pt;margin-top:272.8pt;height:167.25pt;width:194.05pt;rotation:-5898240f;z-index:251679744;v-text-anchor:middle;mso-width-relative:page;mso-height-relative:page;" fillcolor="#334267" filled="t" stroked="f" coordsize="21600,21600" o:gfxdata="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D6Woa2wAAAAsBAAAPAAAAAAAAAAEA&#10;IAAAACIAAABkcnMvZG93bnJldi54bWxQSwECFAAUAAAACACHTuJAx8t8H0UCAACjBAAADgAAAAAA&#10;AAABACAAAAAqAQAAZHJzL2Uyb0RvYy54bWxQSwUGAAAAAAYABgBZAQAA4QUAAAAA&#10;" adj="4654">
                <v:fill on="t" focussize="0,0"/>
                <v:stroke on="f" weight="2pt"/>
                <v:imagedata o:title=""/>
                <o:lock v:ext="edit" aspectratio="t"/>
                <v:shadow on="t" type="perspective" color="#000000" opacity="26214f" offset="0pt,0pt" origin="0f,0f" matrix="66847f,0f,0f,66847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-701040</wp:posOffset>
                </wp:positionH>
                <wp:positionV relativeFrom="paragraph">
                  <wp:posOffset>-264795</wp:posOffset>
                </wp:positionV>
                <wp:extent cx="4025265" cy="229870"/>
                <wp:effectExtent l="0" t="0" r="0" b="0"/>
                <wp:wrapNone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28" w:lineRule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:u w:color="000000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2018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:u w:color="000000"/>
                                <w:lang w:val="en-GB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企业产品宣传画册模板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6" o:spt="202" type="#_x0000_t202" style="position:absolute;left:0pt;margin-left:-55.2pt;margin-top:-20.85pt;height:18.1pt;width:316.95pt;z-index:251681792;mso-width-relative:page;mso-height-relative:margin;mso-height-percent:200;" filled="f" stroked="f" coordsize="21600,21600" o:gfxdata="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eveu91gAAAAsBAAAPAAAAAAAAAAEAIAAAACIA&#10;AABkcnMvZG93bnJldi54bWxQSwECFAAUAAAACACHTuJAIldwyAsCAAAYBA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spacing w:line="228" w:lineRule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:u w:color="000000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2018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:u w:color="000000"/>
                          <w:lang w:val="en-GB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企业产品宣传画册模板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  <w:sectPr>
          <w:pgSz w:w="11850" w:h="16783"/>
          <w:pgMar w:top="1440" w:right="1800" w:bottom="1440" w:left="1800" w:header="708" w:footer="708" w:gutter="0"/>
          <w:cols w:space="720" w:num="1"/>
          <w:docGrid w:linePitch="360" w:charSpace="0"/>
        </w:sectPr>
      </w:pP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320675</wp:posOffset>
            </wp:positionV>
            <wp:extent cx="2682240" cy="3298825"/>
            <wp:effectExtent l="0" t="0" r="3810" b="15875"/>
            <wp:wrapSquare wrapText="bothSides"/>
            <wp:docPr id="9" name="图片 9" descr="01bb75e357c3997af9774a6d4e6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bb75e357c3997af9774a6d4e69011"/>
                    <pic:cNvPicPr>
                      <a:picLocks noChangeAspect="1"/>
                    </pic:cNvPicPr>
                  </pic:nvPicPr>
                  <pic:blipFill>
                    <a:blip r:embed="rId4"/>
                    <a:srcRect t="13565" b="29674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4927600</wp:posOffset>
                </wp:positionV>
                <wp:extent cx="2861310" cy="4405630"/>
                <wp:effectExtent l="0" t="0" r="0" b="0"/>
                <wp:wrapNone/>
                <wp:docPr id="56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440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83" w:after="0" w:line="240" w:lineRule="auto"/>
                              <w:ind w:right="-53"/>
                              <w:rPr>
                                <w:rFonts w:hint="eastAsia" w:ascii="楷体" w:hAnsi="楷体" w:eastAsia="楷体" w:cs="楷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40"/>
                                <w:szCs w:val="40"/>
                                <w:lang w:val="en-US" w:eastAsia="zh-CN"/>
                              </w:rPr>
                              <w:t>·注意事项：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before="83" w:after="0" w:line="240" w:lineRule="auto"/>
                              <w:ind w:right="-53"/>
                              <w:rPr>
                                <w:rFonts w:hint="eastAsia" w:ascii="楷体" w:hAnsi="楷体" w:eastAsia="楷体" w:cs="楷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36"/>
                                <w:szCs w:val="36"/>
                                <w:lang w:val="en-US" w:eastAsia="zh-CN"/>
                              </w:rPr>
                              <w:t>生成二维码后，如还有信息填写错误，请联系信息管理部门。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  <w:t>（电话：56629328）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before="83" w:after="0" w:line="240" w:lineRule="auto"/>
                              <w:ind w:right="-53"/>
                              <w:rPr>
                                <w:rFonts w:hint="default" w:ascii="楷体" w:hAnsi="楷体" w:eastAsia="楷体" w:cs="楷体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36"/>
                                <w:szCs w:val="36"/>
                                <w:lang w:val="en-US" w:eastAsia="zh-CN"/>
                              </w:rPr>
                              <w:t>学生信息唯一，请不要与同学公用。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60.5pt;margin-top:388pt;height:346.9pt;width:225.3pt;mso-position-horizontal-relative:page;mso-position-vertical-relative:page;z-index:-251598848;mso-width-relative:page;mso-height-relative:page;" filled="f" stroked="f" coordsize="21600,21600" o:gfxdata="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y/ILfaAAAADAEAAA8AAAAAAAAAAQAgAAAAIgAAAGRycy9k&#10;b3ducmV2LnhtbFBLAQIUABQAAAAIAIdO4kCig7AUxwEAAH8DAAAOAAAAAAAAAAEAIAAAACk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3" w:after="0" w:line="240" w:lineRule="auto"/>
                        <w:ind w:right="-53"/>
                        <w:rPr>
                          <w:rFonts w:hint="eastAsia" w:ascii="楷体" w:hAnsi="楷体" w:eastAsia="楷体" w:cs="楷体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sz w:val="40"/>
                          <w:szCs w:val="40"/>
                          <w:lang w:val="en-US" w:eastAsia="zh-CN"/>
                        </w:rPr>
                        <w:t>·注意事项：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before="83" w:after="0" w:line="240" w:lineRule="auto"/>
                        <w:ind w:right="-53"/>
                        <w:rPr>
                          <w:rFonts w:hint="eastAsia" w:ascii="楷体" w:hAnsi="楷体" w:eastAsia="楷体" w:cs="楷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sz w:val="36"/>
                          <w:szCs w:val="36"/>
                          <w:lang w:val="en-US" w:eastAsia="zh-CN"/>
                        </w:rPr>
                        <w:t>生成二维码后，如还有信息填写错误，请联系信息管理部门。</w:t>
                      </w:r>
                      <w:r>
                        <w:rPr>
                          <w:rFonts w:hint="eastAsia" w:ascii="楷体" w:hAnsi="楷体" w:eastAsia="楷体" w:cs="楷体"/>
                          <w:color w:val="FF0000"/>
                          <w:sz w:val="30"/>
                          <w:szCs w:val="30"/>
                          <w:lang w:val="en-US" w:eastAsia="zh-CN"/>
                        </w:rPr>
                        <w:t>（电话：56629328）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before="83" w:after="0" w:line="240" w:lineRule="auto"/>
                        <w:ind w:right="-53"/>
                        <w:rPr>
                          <w:rFonts w:hint="default" w:ascii="楷体" w:hAnsi="楷体" w:eastAsia="楷体" w:cs="楷体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sz w:val="36"/>
                          <w:szCs w:val="36"/>
                          <w:lang w:val="en-US" w:eastAsia="zh-CN"/>
                        </w:rPr>
                        <w:t>学生信息唯一，请不要与同学公用。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2562860</wp:posOffset>
                </wp:positionV>
                <wp:extent cx="1028065" cy="980440"/>
                <wp:effectExtent l="12700" t="12700" r="26035" b="16510"/>
                <wp:wrapNone/>
                <wp:docPr id="53" name="直角上箭头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8065" cy="980440"/>
                        </a:xfrm>
                        <a:prstGeom prst="bentUpArrow">
                          <a:avLst>
                            <a:gd name="adj1" fmla="val 19189"/>
                            <a:gd name="adj2" fmla="val 25000"/>
                            <a:gd name="adj3" fmla="val 25647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flip:y;margin-left:197.45pt;margin-top:201.8pt;height:77.2pt;width:80.95pt;z-index:251715584;v-text-anchor:middle;mso-width-relative:page;mso-height-relative:page;" fillcolor="#000000 [3213]" filled="t" stroked="t" coordsize="1028065,980440" o:gfxdata="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ElT5HXaAAAACwEAAA8AAAAAAAAAAQAgAAAAIgAAAGRycy9k&#10;b3ducmV2LnhtbFBLAQIUABQAAAAIAIdO4kA3uQXUqwIAAG4FAAAOAAAAAAAAAAEAIAAAACkBAABk&#10;cnMvZTJvRG9jLnhtbFBLBQYAAAAABgAGAFkBAABGBgAAAAA=&#10;" path="m0,792303l688886,792303,688886,251453,537845,251453,782955,0,1028065,251453,877023,251453,877023,980440,0,980440xe">
                <v:path o:connectlocs="782955,0;537845,251453;0,886371;438511,980440;877023,615946;1028065,251453" o:connectangles="247,164,164,82,0,0"/>
                <v:fill on="t" focussize="0,0"/>
                <v:stroke weight="2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3142615</wp:posOffset>
                </wp:positionV>
                <wp:extent cx="2465705" cy="1270"/>
                <wp:effectExtent l="0" t="12700" r="10795" b="14605"/>
                <wp:wrapNone/>
                <wp:docPr id="10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270"/>
                          <a:chOff x="6835" y="2628"/>
                          <a:chExt cx="3883" cy="2"/>
                        </a:xfrm>
                      </wpg:grpSpPr>
                      <wps:wsp>
                        <wps:cNvPr id="29" name="任意多边形 197"/>
                        <wps:cNvSpPr/>
                        <wps:spPr>
                          <a:xfrm>
                            <a:off x="6835" y="2628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6" o:spid="_x0000_s1026" o:spt="203" style="position:absolute;left:0pt;margin-left:309pt;margin-top:247.45pt;height:0.1pt;width:194.15pt;mso-position-horizontal-relative:page;mso-position-vertical-relative:page;z-index:-251602944;mso-width-relative:page;mso-height-relative:page;" coordorigin="6835,2628" coordsize="3883,2" o:gfxdata="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MliUm2wAAAAwBAAAPAAAAAAAAAAEAIAAAACIAAABkcnMvZG93bnJldi54bWxQSwECFAAU&#10;AAAACACHTuJAfYRuVZkCAAC3BQAADgAAAAAAAAABACAAAAAqAQAAZHJzL2Uyb0RvYy54bWxQSwUG&#10;AAAAAAYABgBZAQAANQYAAAAA&#10;">
                <o:lock v:ext="edit" aspectratio="f"/>
                <v:shape id="任意多边形 197" o:spid="_x0000_s1026" o:spt="100" style="position:absolute;left:6835;top:2628;height:2;width:3883;" filled="f" stroked="t" coordsize="3883,1" o:gfxdata="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4mJ6/&#10;AAAA2wAAAA8AAAAAAAAAAQAgAAAAIgAAAGRycy9kb3ducmV2LnhtbFBLAQIUABQAAAAIAIdO4kAz&#10;LwWeOwAAADkAAAAQAAAAAAAAAAEAIAAAAA4BAABkcnMvc2hhcGV4bWwueG1sUEsFBgAAAAAGAAYA&#10;WwEAALgDAAAAAA==&#10;" path="m0,0l3883,0e">
                  <v:fill on="f" focussize="0,0"/>
                  <v:stroke weight="2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1831975</wp:posOffset>
                </wp:positionV>
                <wp:extent cx="2423160" cy="1158875"/>
                <wp:effectExtent l="0" t="0" r="0" b="0"/>
                <wp:wrapNone/>
                <wp:docPr id="33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15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83" w:after="0" w:line="240" w:lineRule="auto"/>
                              <w:ind w:right="-53"/>
                              <w:rPr>
                                <w:rFonts w:hint="default" w:ascii="楷体" w:hAnsi="楷体" w:eastAsia="楷体" w:cs="楷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40"/>
                                <w:szCs w:val="40"/>
                                <w:lang w:val="en-US" w:eastAsia="zh-CN"/>
                              </w:rPr>
                              <w:t>·带好二维码到拍照设备处进行拍摄即可。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311.75pt;margin-top:144.25pt;height:91.25pt;width:190.8pt;mso-position-horizontal-relative:page;mso-position-vertical-relative:page;z-index:-251601920;mso-width-relative:page;mso-height-relative:page;" filled="f" stroked="f" coordsize="21600,21600" o:gfxdata="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9X7wjaAAAADAEAAA8AAAAAAAAAAQAgAAAAIgAAAGRycy9k&#10;b3ducmV2LnhtbFBLAQIUABQAAAAIAIdO4kCuJVY1xwEAAH8DAAAOAAAAAAAAAAEAIAAAACk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3" w:after="0" w:line="240" w:lineRule="auto"/>
                        <w:ind w:right="-53"/>
                        <w:rPr>
                          <w:rFonts w:hint="default" w:ascii="楷体" w:hAnsi="楷体" w:eastAsia="楷体" w:cs="楷体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sz w:val="40"/>
                          <w:szCs w:val="40"/>
                          <w:lang w:val="en-US" w:eastAsia="zh-CN"/>
                        </w:rPr>
                        <w:t>·带好二维码到拍照设备处进行拍摄即可。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3695700</wp:posOffset>
            </wp:positionV>
            <wp:extent cx="2696210" cy="4505325"/>
            <wp:effectExtent l="0" t="0" r="8890" b="9525"/>
            <wp:wrapSquare wrapText="bothSides"/>
            <wp:docPr id="4" name="图片 4" descr="C:/Users/meiya/AppData/Local/Temp/picturecompress_20220823101301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meiya/AppData/Local/Temp/picturecompress_20220823101301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-465455</wp:posOffset>
                </wp:positionV>
                <wp:extent cx="1554480" cy="1753235"/>
                <wp:effectExtent l="0" t="0" r="0" b="0"/>
                <wp:wrapNone/>
                <wp:docPr id="50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75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步骤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372.15pt;margin-top:-36.65pt;height:138.05pt;width:122.4pt;mso-wrap-style:none;z-index:251710464;mso-width-relative:page;mso-height-relative:page;" filled="f" stroked="f" coordsize="21600,21600" o:gfxdata="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i173B2AAAAAsB&#10;AAAPAAAAAAAAAAEAIAAAACIAAABkcnMvZG93bnJldi54bWxQSwECFAAUAAAACACHTuJA9JXQ/qkB&#10;AABc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步骤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-445135</wp:posOffset>
                </wp:positionV>
                <wp:extent cx="1210945" cy="1043940"/>
                <wp:effectExtent l="221615" t="238760" r="224790" b="279400"/>
                <wp:wrapNone/>
                <wp:docPr id="51" name="Hexago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0800000">
                          <a:off x="0" y="0"/>
                          <a:ext cx="1210945" cy="1043940"/>
                        </a:xfrm>
                        <a:prstGeom prst="hexagon">
                          <a:avLst/>
                        </a:prstGeom>
                        <a:solidFill>
                          <a:srgbClr val="334267"/>
                        </a:solidFill>
                        <a:ln>
                          <a:noFill/>
                        </a:ln>
                        <a:effectLst>
                          <a:outerShdw blurRad="406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Hexagon 2" o:spid="_x0000_s1026" o:spt="9" type="#_x0000_t9" style="position:absolute;left:0pt;margin-left:354.5pt;margin-top:-35.05pt;height:82.2pt;width:95.35pt;rotation:11796480f;z-index:251709440;v-text-anchor:middle;mso-width-relative:page;mso-height-relative:page;" fillcolor="#334267" filled="t" stroked="f" coordsize="21600,21600" o:gfxdata="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sWZNNkAAAAKAQAADwAAAAAAAAAB&#10;ACAAAAAiAAAAZHJzL2Rvd25yZXYueG1sUEsBAhQAFAAAAAgAh07iQGuYIP9IAgAApAQAAA4AAAAA&#10;AAAAAQAgAAAAKAEAAGRycy9lMm9Eb2MueG1sUEsFBgAAAAAGAAYAWQEAAOIFAAAAAA==&#10;" adj="4655">
                <v:fill on="t" focussize="0,0"/>
                <v:stroke on="f" weight="2pt"/>
                <v:imagedata o:title=""/>
                <o:lock v:ext="edit" aspectratio="t"/>
                <v:shadow on="t" type="perspective" color="#000000" opacity="26214f" offset="0pt,0pt" origin="0f,0f" matrix="66847f,0f,0f,66847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-4512310</wp:posOffset>
                </wp:positionV>
                <wp:extent cx="1089660" cy="8092440"/>
                <wp:effectExtent l="0" t="0" r="3810" b="15240"/>
                <wp:wrapNone/>
                <wp:docPr id="52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9660" cy="8092440"/>
                        </a:xfrm>
                        <a:prstGeom prst="rect">
                          <a:avLst/>
                        </a:prstGeom>
                        <a:solidFill>
                          <a:srgbClr val="232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left:185pt;margin-top:-355.3pt;height:637.2pt;width:85.8pt;rotation:-5898240f;z-index:251708416;v-text-anchor:middle;mso-width-relative:page;mso-height-relative:page;" fillcolor="#232B46" filled="t" stroked="f" coordsize="21600,21600" o:gfxdata="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Vh+o&#10;5dwAAAAMAQAADwAAAAAAAAABACAAAAAiAAAAZHJzL2Rvd25yZXYueG1sUEsBAhQAFAAAAAgAh07i&#10;QOlcRanlAQAAxAMAAA4AAAAAAAAAAQAgAAAAKwEAAGRycy9lMm9Eb2MueG1sUEsFBgAAAAAGAAYA&#10;WQEAAII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ind w:firstLine="475" w:firstLineChars="0"/>
        <w:jc w:val="left"/>
        <w:rPr>
          <w:rFonts w:hint="default"/>
          <w:lang w:val="en-US" w:eastAsia="en-CA"/>
        </w:rPr>
        <w:sectPr>
          <w:pgSz w:w="11850" w:h="16783"/>
          <w:pgMar w:top="1440" w:right="1800" w:bottom="1440" w:left="1800" w:header="708" w:footer="708" w:gutter="0"/>
          <w:cols w:space="720" w:num="1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ge">
                  <wp:posOffset>5490210</wp:posOffset>
                </wp:positionV>
                <wp:extent cx="2428240" cy="1859280"/>
                <wp:effectExtent l="0" t="0" r="0" b="0"/>
                <wp:wrapNone/>
                <wp:docPr id="226" name="文本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185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color w:val="595959" w:themeColor="text1" w:themeTint="A6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595959" w:themeColor="text1" w:themeTint="A6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打开二维码进行扫码拍摄。（二维码是唯一的，确认是本人的二维码，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>且只能拍摄一次拍摄完成以后不能在使用。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595959" w:themeColor="text1" w:themeTint="A6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1" o:spid="_x0000_s1026" o:spt="202" type="#_x0000_t202" style="position:absolute;left:0pt;margin-left:344.6pt;margin-top:432.3pt;height:146.4pt;width:191.2pt;mso-position-horizontal-relative:page;mso-position-vertical-relative:page;z-index:-251642880;mso-width-relative:page;mso-height-relative:page;" filled="f" stroked="f" coordsize="21600,21600" o:gfxdata="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/94mnbAAAADQEAAA8AAAAAAAAAAQAgAAAAIgAAAGRycy9k&#10;b3ducmV2LnhtbFBLAQIUABQAAAAIAIdO4kD3eWrBxgEAAIADAAAOAAAAAAAAAAEAIAAAACo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color w:val="595959" w:themeColor="text1" w:themeTint="A6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595959" w:themeColor="text1" w:themeTint="A6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打开二维码进行扫码拍摄。（二维码是唯一的，确认是本人的二维码，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36"/>
                          <w:szCs w:val="36"/>
                          <w:lang w:val="en-US" w:eastAsia="zh-CN"/>
                        </w:rPr>
                        <w:t>且只能拍摄一次拍摄完成以后不能在使用。</w:t>
                      </w:r>
                      <w:r>
                        <w:rPr>
                          <w:rFonts w:hint="eastAsia" w:ascii="楷体" w:hAnsi="楷体" w:eastAsia="楷体" w:cs="楷体"/>
                          <w:color w:val="595959" w:themeColor="text1" w:themeTint="A6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6509385</wp:posOffset>
            </wp:positionV>
            <wp:extent cx="3840480" cy="2591435"/>
            <wp:effectExtent l="0" t="0" r="7620" b="18415"/>
            <wp:wrapSquare wrapText="bothSides"/>
            <wp:docPr id="36" name="图片 3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3856990</wp:posOffset>
            </wp:positionV>
            <wp:extent cx="3860165" cy="2614930"/>
            <wp:effectExtent l="0" t="0" r="6985" b="13970"/>
            <wp:wrapSquare wrapText="bothSides"/>
            <wp:docPr id="38" name="图片 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1232535</wp:posOffset>
            </wp:positionV>
            <wp:extent cx="3823335" cy="2588260"/>
            <wp:effectExtent l="0" t="0" r="5715" b="2540"/>
            <wp:wrapSquare wrapText="bothSides"/>
            <wp:docPr id="30" name="图片 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4029075</wp:posOffset>
                </wp:positionV>
                <wp:extent cx="1857375" cy="469265"/>
                <wp:effectExtent l="0" t="0" r="0" b="0"/>
                <wp:wrapNone/>
                <wp:docPr id="16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69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11"/>
                                <w:position w:val="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6" o:spt="202" type="#_x0000_t202" style="position:absolute;left:0pt;margin-left:253.45pt;margin-top:317.25pt;height:36.95pt;width:146.25pt;z-index:251659264;mso-width-relative:page;mso-height-relative:page;" filled="f" stroked="f" coordsize="21600,21600" o:gfxdata="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Od6uU2gAAAAsBAAAPAAAAAAAAAAEAIAAAACIAAABkcnMvZG93bnJldi54bWxQSwEC&#10;FAAUAAAACACHTuJAkg2nmbkBAACCAwAADgAAAAAAAAABACAAAAAp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rPr>
                          <w:rFonts w:hint="eastAsia"/>
                          <w:color w:val="FFFFFF" w:themeColor="background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11"/>
                          <w:position w:val="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ge">
                  <wp:posOffset>8333740</wp:posOffset>
                </wp:positionV>
                <wp:extent cx="2428240" cy="1384300"/>
                <wp:effectExtent l="0" t="0" r="0" b="0"/>
                <wp:wrapNone/>
                <wp:docPr id="228" name="文本框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楷体" w:hAnsi="楷体" w:eastAsia="楷体" w:cs="楷体"/>
                                <w:color w:val="595959" w:themeColor="text1" w:themeTint="A6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595959" w:themeColor="text1" w:themeTint="A6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根据自身是否戴眼镜选择相应的灯光模式(为了拍摄效果更佳，推荐不戴眼镜拍摄)。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2" o:spid="_x0000_s1026" o:spt="202" type="#_x0000_t202" style="position:absolute;left:0pt;margin-left:344.6pt;margin-top:656.2pt;height:109pt;width:191.2pt;mso-position-horizontal-relative:page;mso-position-vertical-relative:page;z-index:-251640832;mso-width-relative:page;mso-height-relative:page;" filled="f" stroked="f" coordsize="21600,21600" o:gfxdata="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hKlj53AAAAA4BAAAPAAAAAAAAAAEAIAAAACIAAABkcnMv&#10;ZG93bnJldi54bWxQSwECFAAUAAAACACHTuJAcAbynMYBAACAAwAADgAAAAAAAAABACAAAAAr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both"/>
                        <w:rPr>
                          <w:rFonts w:hint="eastAsia" w:ascii="楷体" w:hAnsi="楷体" w:eastAsia="楷体" w:cs="楷体"/>
                          <w:color w:val="595959" w:themeColor="text1" w:themeTint="A6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595959" w:themeColor="text1" w:themeTint="A6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根据自身是否戴眼镜选择相应的灯光模式(为了拍摄效果更佳，推荐不戴眼镜拍摄)。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4389120</wp:posOffset>
                </wp:positionH>
                <wp:positionV relativeFrom="page">
                  <wp:posOffset>7591425</wp:posOffset>
                </wp:positionV>
                <wp:extent cx="2415540" cy="387350"/>
                <wp:effectExtent l="0" t="0" r="0" b="0"/>
                <wp:wrapNone/>
                <wp:docPr id="232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84" w:lineRule="exact"/>
                              <w:ind w:left="23" w:leftChars="0" w:right="-23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</w:p>
                          <w:p>
                            <w:pPr>
                              <w:spacing w:before="83" w:after="0" w:line="240" w:lineRule="auto"/>
                              <w:ind w:left="20" w:right="-53"/>
                              <w:rPr>
                                <w:rFonts w:ascii="Montserrat Light" w:hAnsi="Montserrat Light" w:eastAsia="Montserrat Light" w:cs="Montserrat Light"/>
                              </w:rPr>
                            </w:pPr>
                          </w:p>
                          <w:p>
                            <w:pPr>
                              <w:spacing w:before="83" w:after="0" w:line="240" w:lineRule="auto"/>
                              <w:ind w:left="20" w:right="-53"/>
                              <w:rPr>
                                <w:rFonts w:ascii="Montserrat Light" w:hAnsi="Montserrat Light" w:eastAsia="Montserrat Light" w:cs="Montserrat Light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2" o:spid="_x0000_s1026" o:spt="202" type="#_x0000_t202" style="position:absolute;left:0pt;margin-left:345.6pt;margin-top:597.75pt;height:30.5pt;width:190.2pt;mso-position-horizontal-relative:page;mso-position-vertical-relative:page;z-index:-251641856;mso-width-relative:page;mso-height-relative:page;" filled="f" stroked="f" coordsize="21600,21600" o:gfxdata="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YTiMJ2wAAAA4BAAAPAAAAAAAAAAEAIAAAACIAAABkcnMv&#10;ZG93bnJldi54bWxQSwECFAAUAAAACACHTuJAP/eE0scBAAB/AwAADgAAAAAAAAABACAAAAAq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84" w:lineRule="exact"/>
                        <w:ind w:left="23" w:leftChars="0" w:right="-23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</w:rPr>
                      </w:pPr>
                    </w:p>
                    <w:p>
                      <w:pPr>
                        <w:spacing w:before="83" w:after="0" w:line="240" w:lineRule="auto"/>
                        <w:ind w:left="20" w:right="-53"/>
                        <w:rPr>
                          <w:rFonts w:ascii="Montserrat Light" w:hAnsi="Montserrat Light" w:eastAsia="Montserrat Light" w:cs="Montserrat Light"/>
                        </w:rPr>
                      </w:pPr>
                    </w:p>
                    <w:p>
                      <w:pPr>
                        <w:spacing w:before="83" w:after="0" w:line="240" w:lineRule="auto"/>
                        <w:ind w:left="20" w:right="-53"/>
                        <w:rPr>
                          <w:rFonts w:ascii="Montserrat Light" w:hAnsi="Montserrat Light" w:eastAsia="Montserrat Light" w:cs="Montserrat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4389120</wp:posOffset>
                </wp:positionH>
                <wp:positionV relativeFrom="page">
                  <wp:posOffset>4956810</wp:posOffset>
                </wp:positionV>
                <wp:extent cx="2407920" cy="387350"/>
                <wp:effectExtent l="0" t="0" r="0" b="0"/>
                <wp:wrapNone/>
                <wp:docPr id="229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83" w:after="0" w:line="240" w:lineRule="auto"/>
                              <w:ind w:left="20" w:right="-53"/>
                              <w:rPr>
                                <w:rFonts w:ascii="Montserrat Light" w:hAnsi="Montserrat Light" w:eastAsia="Montserrat Light" w:cs="Montserrat Light"/>
                              </w:rPr>
                            </w:pPr>
                          </w:p>
                          <w:p>
                            <w:pPr>
                              <w:spacing w:before="83" w:after="0" w:line="240" w:lineRule="auto"/>
                              <w:ind w:left="20" w:right="-53"/>
                              <w:rPr>
                                <w:rFonts w:ascii="Montserrat Light" w:hAnsi="Montserrat Light" w:eastAsia="Montserrat Light" w:cs="Montserrat Light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3" o:spid="_x0000_s1026" o:spt="202" type="#_x0000_t202" style="position:absolute;left:0pt;margin-left:345.6pt;margin-top:390.3pt;height:30.5pt;width:189.6pt;mso-position-horizontal-relative:page;mso-position-vertical-relative:page;z-index:-251643904;mso-width-relative:page;mso-height-relative:page;" filled="f" stroked="f" coordsize="21600,21600" o:gfxdata="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gMfXLaAAAADAEAAA8AAAAAAAAAAQAgAAAAIgAAAGRycy9k&#10;b3ducmV2LnhtbFBLAQIUABQAAAAIAIdO4kD0C1qDxwEAAH8DAAAOAAAAAAAAAAEAIAAAACk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3" w:after="0" w:line="240" w:lineRule="auto"/>
                        <w:ind w:left="20" w:right="-53"/>
                        <w:rPr>
                          <w:rFonts w:ascii="Montserrat Light" w:hAnsi="Montserrat Light" w:eastAsia="Montserrat Light" w:cs="Montserrat Light"/>
                        </w:rPr>
                      </w:pPr>
                    </w:p>
                    <w:p>
                      <w:pPr>
                        <w:spacing w:before="83" w:after="0" w:line="240" w:lineRule="auto"/>
                        <w:ind w:left="20" w:right="-53"/>
                        <w:rPr>
                          <w:rFonts w:ascii="Montserrat Light" w:hAnsi="Montserrat Light" w:eastAsia="Montserrat Light" w:cs="Montserrat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2368550</wp:posOffset>
                </wp:positionV>
                <wp:extent cx="2423160" cy="387350"/>
                <wp:effectExtent l="0" t="0" r="0" b="0"/>
                <wp:wrapNone/>
                <wp:docPr id="227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84" w:lineRule="exact"/>
                              <w:ind w:right="-23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before="83" w:after="0" w:line="240" w:lineRule="auto"/>
                              <w:ind w:left="20" w:right="-53"/>
                              <w:rPr>
                                <w:rFonts w:ascii="Montserrat Light" w:hAnsi="Montserrat Light" w:eastAsia="Montserrat Light" w:cs="Montserrat Light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345pt;margin-top:186.5pt;height:30.5pt;width:190.8pt;mso-position-horizontal-relative:page;mso-position-vertical-relative:page;z-index:-251645952;mso-width-relative:page;mso-height-relative:page;" filled="f" stroked="f" coordsize="21600,21600" o:gfxdata="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G8duBnaAAAADAEAAA8AAAAAAAAAAQAgAAAAIgAAAGRycy9k&#10;b3ducmV2LnhtbFBLAQIUABQAAAAIAIdO4kAEw6IKxwEAAH8DAAAOAAAAAAAAAAEAIAAAACk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84" w:lineRule="exact"/>
                        <w:ind w:right="-23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</w:p>
                    <w:p>
                      <w:pPr>
                        <w:spacing w:before="83" w:after="0" w:line="240" w:lineRule="auto"/>
                        <w:ind w:left="20" w:right="-53"/>
                        <w:rPr>
                          <w:rFonts w:ascii="Montserrat Light" w:hAnsi="Montserrat Light" w:eastAsia="Montserrat Light" w:cs="Montserrat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4387850</wp:posOffset>
                </wp:positionH>
                <wp:positionV relativeFrom="page">
                  <wp:posOffset>2209165</wp:posOffset>
                </wp:positionV>
                <wp:extent cx="2465705" cy="1270"/>
                <wp:effectExtent l="0" t="0" r="0" b="0"/>
                <wp:wrapNone/>
                <wp:docPr id="234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270"/>
                          <a:chOff x="6910" y="2628"/>
                          <a:chExt cx="3883" cy="2"/>
                        </a:xfrm>
                      </wpg:grpSpPr>
                      <wps:wsp>
                        <wps:cNvPr id="233" name="任意多边形 197"/>
                        <wps:cNvSpPr/>
                        <wps:spPr>
                          <a:xfrm>
                            <a:off x="6910" y="2628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6" o:spid="_x0000_s1026" o:spt="203" style="position:absolute;left:0pt;margin-left:345.5pt;margin-top:173.95pt;height:0.1pt;width:194.15pt;mso-position-horizontal-relative:page;mso-position-vertical-relative:page;z-index:-251652096;mso-width-relative:page;mso-height-relative:page;" coordorigin="6910,2628" coordsize="3883,2" o:gfxdata="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M4RlD3bAAAADAEAAA8AAAAAAAAAAQAgAAAAIgAAAGRycy9kb3ducmV2LnhtbFBLAQIU&#10;ABQAAAAIAIdO4kBJFJTamwIAALkFAAAOAAAAAAAAAAEAIAAAACoBAABkcnMvZTJvRG9jLnhtbFBL&#10;BQYAAAAABgAGAFkBAAA3BgAAAAA=&#10;">
                <o:lock v:ext="edit" aspectratio="f"/>
                <v:shape id="任意多边形 197" o:spid="_x0000_s1026" o:spt="100" style="position:absolute;left:6910;top:2628;height:2;width:3883;" filled="f" stroked="t" coordsize="3883,1" o:gfxdata="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/2X2/&#10;AAAA3AAAAA8AAAAAAAAAAQAgAAAAIgAAAGRycy9kb3ducmV2LnhtbFBLAQIUABQAAAAIAIdO4kAz&#10;LwWeOwAAADkAAAAQAAAAAAAAAAEAIAAAAA4BAABkcnMvc2hhcGV4bWwueG1sUEsFBgAAAAAGAAYA&#10;WwEAALgDAAAAAA==&#10;" path="m0,0l3883,0e">
                  <v:fill on="f" focussize="0,0"/>
                  <v:stroke weight="2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4394200</wp:posOffset>
                </wp:positionH>
                <wp:positionV relativeFrom="page">
                  <wp:posOffset>2905125</wp:posOffset>
                </wp:positionV>
                <wp:extent cx="2465705" cy="1270"/>
                <wp:effectExtent l="0" t="0" r="0" b="0"/>
                <wp:wrapNone/>
                <wp:docPr id="236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270"/>
                          <a:chOff x="6920" y="3724"/>
                          <a:chExt cx="3883" cy="2"/>
                        </a:xfrm>
                      </wpg:grpSpPr>
                      <wps:wsp>
                        <wps:cNvPr id="235" name="任意多边形 199"/>
                        <wps:cNvSpPr/>
                        <wps:spPr>
                          <a:xfrm>
                            <a:off x="6920" y="3724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8" o:spid="_x0000_s1026" o:spt="203" style="position:absolute;left:0pt;margin-left:346pt;margin-top:228.75pt;height:0.1pt;width:194.15pt;mso-position-horizontal-relative:page;mso-position-vertical-relative:page;z-index:-251651072;mso-width-relative:page;mso-height-relative:page;" coordorigin="6920,3724" coordsize="3883,2" o:gfxdata="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cl6ZbbAAAADAEAAA8AAAAAAAAAAQAgAAAAIgAAAGRycy9kb3ducmV2LnhtbFBLAQIUABQA&#10;AAAIAIdO4kCPDdOemAIAALgFAAAOAAAAAAAAAAEAIAAAACoBAABkcnMvZTJvRG9jLnhtbFBLBQYA&#10;AAAABgAGAFkBAAA0BgAAAAA=&#10;">
                <o:lock v:ext="edit" aspectratio="f"/>
                <v:shape id="任意多边形 199" o:spid="_x0000_s1026" o:spt="100" style="position:absolute;left:6920;top:3724;height:2;width:3883;" filled="f" stroked="t" coordsize="3883,1" o:gfxdata="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22r6/&#10;AAAA3AAAAA8AAAAAAAAAAQAgAAAAIgAAAGRycy9kb3ducmV2LnhtbFBLAQIUABQAAAAIAIdO4kAz&#10;LwWeOwAAADkAAAAQAAAAAAAAAAEAIAAAAA4BAABkcnMvc2hhcGV4bWwueG1sUEsFBgAAAAAGAAYA&#10;WwEAALgDAAAAAA==&#10;" path="m0,0l3883,0e">
                  <v:fill on="f" focussize="0,0"/>
                  <v:stroke weight="0.25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4798060</wp:posOffset>
                </wp:positionV>
                <wp:extent cx="2465705" cy="1270"/>
                <wp:effectExtent l="0" t="0" r="0" b="0"/>
                <wp:wrapNone/>
                <wp:docPr id="238" name="组合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270"/>
                          <a:chOff x="6922" y="6705"/>
                          <a:chExt cx="3883" cy="2"/>
                        </a:xfrm>
                      </wpg:grpSpPr>
                      <wps:wsp>
                        <wps:cNvPr id="237" name="任意多边形 201"/>
                        <wps:cNvSpPr/>
                        <wps:spPr>
                          <a:xfrm>
                            <a:off x="6922" y="6705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0" o:spid="_x0000_s1026" o:spt="203" style="position:absolute;left:0pt;margin-left:346.1pt;margin-top:377.8pt;height:0.1pt;width:194.15pt;mso-position-horizontal-relative:page;mso-position-vertical-relative:page;z-index:-251650048;mso-width-relative:page;mso-height-relative:page;" coordorigin="6922,6705" coordsize="3883,2" o:gfxdata="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NbQPcLaAAAADAEAAA8AAAAAAAAAAQAgAAAAIgAAAGRycy9kb3ducmV2LnhtbFBLAQIUABQA&#10;AAAIAIdO4kA5lDh/mQIAALkFAAAOAAAAAAAAAAEAIAAAACkBAABkcnMvZTJvRG9jLnhtbFBLBQYA&#10;AAAABgAGAFkBAAA0BgAAAAA=&#10;">
                <o:lock v:ext="edit" aspectratio="f"/>
                <v:shape id="任意多边形 201" o:spid="_x0000_s1026" o:spt="100" style="position:absolute;left:6922;top:6705;height:2;width:3883;" filled="f" stroked="t" coordsize="3883,1" o:gfxdata="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hN9+&#10;wAAAANwAAAAPAAAAAAAAAAEAIAAAACIAAABkcnMvZG93bnJldi54bWxQSwECFAAUAAAACACHTuJA&#10;My8FnjsAAAA5AAAAEAAAAAAAAAABACAAAAAPAQAAZHJzL3NoYXBleG1sLnhtbFBLBQYAAAAABgAG&#10;AFsBAAC5AwAAAAA=&#10;" path="m0,0l3883,0e">
                  <v:fill on="f" focussize="0,0"/>
                  <v:stroke weight="2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4401820</wp:posOffset>
                </wp:positionH>
                <wp:positionV relativeFrom="page">
                  <wp:posOffset>5493385</wp:posOffset>
                </wp:positionV>
                <wp:extent cx="2465705" cy="1270"/>
                <wp:effectExtent l="0" t="0" r="0" b="0"/>
                <wp:wrapNone/>
                <wp:docPr id="240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270"/>
                          <a:chOff x="6932" y="7800"/>
                          <a:chExt cx="3883" cy="2"/>
                        </a:xfrm>
                      </wpg:grpSpPr>
                      <wps:wsp>
                        <wps:cNvPr id="239" name="任意多边形 203"/>
                        <wps:cNvSpPr/>
                        <wps:spPr>
                          <a:xfrm>
                            <a:off x="6932" y="7800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2" o:spid="_x0000_s1026" o:spt="203" style="position:absolute;left:0pt;margin-left:346.6pt;margin-top:432.55pt;height:0.1pt;width:194.15pt;mso-position-horizontal-relative:page;mso-position-vertical-relative:page;z-index:-251649024;mso-width-relative:page;mso-height-relative:page;" coordorigin="6932,7800" coordsize="3883,2" o:gfxdata="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rcyRddoAAAAMAQAADwAAAAAAAAABACAAAAAiAAAAZHJzL2Rvd25yZXYueG1sUEsBAhQAFAAA&#10;AAgAh07iQD3cuYSYAgAAuAUAAA4AAAAAAAAAAQAgAAAAKQEAAGRycy9lMm9Eb2MueG1sUEsFBgAA&#10;AAAGAAYAWQEAADMGAAAAAA==&#10;">
                <o:lock v:ext="edit" aspectratio="f"/>
                <v:shape id="任意多边形 203" o:spid="_x0000_s1026" o:spt="100" style="position:absolute;left:6932;top:7800;height:2;width:3883;" filled="f" stroked="t" coordsize="3883,1" o:gfxdata="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70Lu/&#10;AAAA3AAAAA8AAAAAAAAAAQAgAAAAIgAAAGRycy9kb3ducmV2LnhtbFBLAQIUABQAAAAIAIdO4kAz&#10;LwWeOwAAADkAAAAQAAAAAAAAAAEAIAAAAA4BAABkcnMvc2hhcGV4bWwueG1sUEsFBgAAAAAGAAYA&#10;WwEAALgDAAAAAA==&#10;" path="m0,0l3883,0e">
                  <v:fill on="f" focussize="0,0"/>
                  <v:stroke weight="0.25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7432040</wp:posOffset>
                </wp:positionV>
                <wp:extent cx="2465705" cy="1270"/>
                <wp:effectExtent l="0" t="0" r="0" b="0"/>
                <wp:wrapNone/>
                <wp:docPr id="242" name="组合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270"/>
                          <a:chOff x="6922" y="10853"/>
                          <a:chExt cx="3883" cy="2"/>
                        </a:xfrm>
                      </wpg:grpSpPr>
                      <wps:wsp>
                        <wps:cNvPr id="241" name="任意多边形 205"/>
                        <wps:cNvSpPr/>
                        <wps:spPr>
                          <a:xfrm>
                            <a:off x="6922" y="10853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4" o:spid="_x0000_s1026" o:spt="203" style="position:absolute;left:0pt;margin-left:346.1pt;margin-top:585.2pt;height:0.1pt;width:194.15pt;mso-position-horizontal-relative:page;mso-position-vertical-relative:page;z-index:-251648000;mso-width-relative:page;mso-height-relative:page;" coordorigin="6922,10853" coordsize="3883,2" o:gfxdata="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nDSQJdsAAAAOAQAADwAAAAAAAAABACAAAAAiAAAAZHJzL2Rvd25yZXYueG1sUEsBAhQA&#10;FAAAAAgAh07iQExszu+aAgAAuwUAAA4AAAAAAAAAAQAgAAAAKgEAAGRycy9lMm9Eb2MueG1sUEsF&#10;BgAAAAAGAAYAWQEAADYGAAAAAA==&#10;">
                <o:lock v:ext="edit" aspectratio="f"/>
                <v:shape id="任意多边形 205" o:spid="_x0000_s1026" o:spt="100" style="position:absolute;left:6922;top:10853;height:2;width:3883;" filled="f" stroked="t" coordsize="3883,1" o:gfxdata="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nkey/&#10;AAAA3AAAAA8AAAAAAAAAAQAgAAAAIgAAAGRycy9kb3ducmV2LnhtbFBLAQIUABQAAAAIAIdO4kAz&#10;LwWeOwAAADkAAAAQAAAAAAAAAAEAIAAAAA4BAABkcnMvc2hhcGV4bWwueG1sUEsFBgAAAAAGAAYA&#10;WwEAALgDAAAAAA==&#10;" path="m0,0l3883,0e">
                  <v:fill on="f" focussize="0,0"/>
                  <v:stroke weight="2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4401820</wp:posOffset>
                </wp:positionH>
                <wp:positionV relativeFrom="page">
                  <wp:posOffset>8128000</wp:posOffset>
                </wp:positionV>
                <wp:extent cx="2465705" cy="1270"/>
                <wp:effectExtent l="0" t="0" r="0" b="0"/>
                <wp:wrapNone/>
                <wp:docPr id="244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270"/>
                          <a:chOff x="6932" y="11949"/>
                          <a:chExt cx="3883" cy="2"/>
                        </a:xfrm>
                      </wpg:grpSpPr>
                      <wps:wsp>
                        <wps:cNvPr id="243" name="任意多边形 207"/>
                        <wps:cNvSpPr/>
                        <wps:spPr>
                          <a:xfrm>
                            <a:off x="6932" y="11949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6" o:spid="_x0000_s1026" o:spt="203" style="position:absolute;left:0pt;margin-left:346.6pt;margin-top:640pt;height:0.1pt;width:194.15pt;mso-position-horizontal-relative:page;mso-position-vertical-relative:page;z-index:-251646976;mso-width-relative:page;mso-height-relative:page;" coordorigin="6932,11949" coordsize="3883,2" o:gfxdata="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1ycnANsAAAAOAQAADwAAAAAAAAABACAAAAAiAAAAZHJzL2Rvd25yZXYueG1sUEsBAhQA&#10;FAAAAAgAh07iQL1ic8SaAgAAugUAAA4AAAAAAAAAAQAgAAAAKgEAAGRycy9lMm9Eb2MueG1sUEsF&#10;BgAAAAAGAAYAWQEAADYGAAAAAA==&#10;">
                <o:lock v:ext="edit" aspectratio="f"/>
                <v:shape id="任意多边形 207" o:spid="_x0000_s1026" o:spt="100" style="position:absolute;left:6932;top:11949;height:2;width:3883;" filled="f" stroked="t" coordsize="3883,1" o:gfxdata="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VlCy/&#10;AAAA3AAAAA8AAAAAAAAAAQAgAAAAIgAAAGRycy9kb3ducmV2LnhtbFBLAQIUABQAAAAIAIdO4kAz&#10;LwWeOwAAADkAAAAQAAAAAAAAAAEAIAAAAA4BAABkcnMvc2hhcGV4bWwueG1sUEsFBgAAAAAGAAYA&#10;WwEAALgDAAAAAA==&#10;" path="m0,0l3883,0e">
                  <v:fill on="f" focussize="0,0"/>
                  <v:stroke weight="0.25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4368800</wp:posOffset>
                </wp:positionH>
                <wp:positionV relativeFrom="page">
                  <wp:posOffset>3110865</wp:posOffset>
                </wp:positionV>
                <wp:extent cx="2428240" cy="1384300"/>
                <wp:effectExtent l="0" t="0" r="0" b="0"/>
                <wp:wrapNone/>
                <wp:docPr id="225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i w:val="0"/>
                                <w:caps w:val="0"/>
                                <w:color w:val="7F7F7F" w:themeColor="background1" w:themeShade="80"/>
                                <w:spacing w:val="0"/>
                                <w:sz w:val="36"/>
                                <w:szCs w:val="36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i w:val="0"/>
                                <w:caps w:val="0"/>
                                <w:color w:val="7F7F7F" w:themeColor="background1" w:themeShade="80"/>
                                <w:spacing w:val="0"/>
                                <w:sz w:val="36"/>
                                <w:szCs w:val="36"/>
                                <w:shd w:val="clear" w:fill="FFFFFF"/>
                                <w:lang w:val="en-US" w:eastAsia="zh-CN"/>
                              </w:rPr>
                              <w:t>选择“高等院校新生照”。</w:t>
                            </w:r>
                          </w:p>
                          <w:p>
                            <w:pPr>
                              <w:rPr>
                                <w:rFonts w:hint="eastAsia" w:ascii="楷体" w:hAnsi="楷体" w:eastAsia="楷体" w:cs="楷体"/>
                                <w:i w:val="0"/>
                                <w:caps w:val="0"/>
                                <w:color w:val="7F7F7F" w:themeColor="background1" w:themeShade="80"/>
                                <w:spacing w:val="0"/>
                                <w:sz w:val="36"/>
                                <w:szCs w:val="36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i w:val="0"/>
                                <w:caps w:val="0"/>
                                <w:color w:val="7F7F7F" w:themeColor="background1" w:themeShade="80"/>
                                <w:spacing w:val="0"/>
                                <w:sz w:val="36"/>
                                <w:szCs w:val="36"/>
                                <w:shd w:val="clear" w:fill="FFFFFF"/>
                                <w:lang w:val="en-US" w:eastAsia="zh-CN"/>
                              </w:rPr>
                              <w:t>点击“准备拍摄”。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0" o:spid="_x0000_s1026" o:spt="202" type="#_x0000_t202" style="position:absolute;left:0pt;margin-left:344pt;margin-top:244.95pt;height:109pt;width:191.2pt;mso-position-horizontal-relative:page;mso-position-vertical-relative:page;z-index:-251644928;mso-width-relative:page;mso-height-relative:page;" filled="f" stroked="f" coordsize="21600,21600" o:gfxdata="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ZCZTjaAAAADAEAAA8AAAAAAAAAAQAgAAAAIgAAAGRycy9kb3du&#10;cmV2LnhtbFBLAQIUABQAAAAIAIdO4kDGCVPRxAEAAIADAAAOAAAAAAAAAAEAIAAAACk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 w:ascii="楷体" w:hAnsi="楷体" w:eastAsia="楷体" w:cs="楷体"/>
                          <w:i w:val="0"/>
                          <w:caps w:val="0"/>
                          <w:color w:val="7F7F7F" w:themeColor="background1" w:themeShade="80"/>
                          <w:spacing w:val="0"/>
                          <w:sz w:val="36"/>
                          <w:szCs w:val="36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i w:val="0"/>
                          <w:caps w:val="0"/>
                          <w:color w:val="7F7F7F" w:themeColor="background1" w:themeShade="80"/>
                          <w:spacing w:val="0"/>
                          <w:sz w:val="36"/>
                          <w:szCs w:val="36"/>
                          <w:shd w:val="clear" w:fill="FFFFFF"/>
                          <w:lang w:val="en-US" w:eastAsia="zh-CN"/>
                        </w:rPr>
                        <w:t>选择“高等院校新生照”。</w:t>
                      </w:r>
                    </w:p>
                    <w:p>
                      <w:pPr>
                        <w:rPr>
                          <w:rFonts w:hint="eastAsia" w:ascii="楷体" w:hAnsi="楷体" w:eastAsia="楷体" w:cs="楷体"/>
                          <w:i w:val="0"/>
                          <w:caps w:val="0"/>
                          <w:color w:val="7F7F7F" w:themeColor="background1" w:themeShade="80"/>
                          <w:spacing w:val="0"/>
                          <w:sz w:val="36"/>
                          <w:szCs w:val="36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i w:val="0"/>
                          <w:caps w:val="0"/>
                          <w:color w:val="7F7F7F" w:themeColor="background1" w:themeShade="80"/>
                          <w:spacing w:val="0"/>
                          <w:sz w:val="36"/>
                          <w:szCs w:val="36"/>
                          <w:shd w:val="clear" w:fill="FFFFFF"/>
                          <w:lang w:val="en-US" w:eastAsia="zh-CN"/>
                        </w:rPr>
                        <w:t>点击“准备拍摄”。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-465455</wp:posOffset>
                </wp:positionV>
                <wp:extent cx="1554480" cy="1753235"/>
                <wp:effectExtent l="0" t="0" r="0" b="0"/>
                <wp:wrapNone/>
                <wp:docPr id="15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75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步骤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372.15pt;margin-top:-36.65pt;height:138.05pt;width:122.4pt;mso-wrap-style:none;z-index:251692032;mso-width-relative:page;mso-height-relative:page;" filled="f" stroked="f" coordsize="21600,21600" o:gfxdata="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i173B2AAAAAsB&#10;AAAPAAAAAAAAAAEAIAAAACIAAABkcnMvZG93bnJldi54bWxQSwECFAAUAAAACACHTuJATb/zSakB&#10;AABc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步骤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-445135</wp:posOffset>
                </wp:positionV>
                <wp:extent cx="1210945" cy="1043940"/>
                <wp:effectExtent l="221615" t="238760" r="224790" b="279400"/>
                <wp:wrapNone/>
                <wp:docPr id="16" name="Hexago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0800000">
                          <a:off x="0" y="0"/>
                          <a:ext cx="1210945" cy="1043940"/>
                        </a:xfrm>
                        <a:prstGeom prst="hexagon">
                          <a:avLst/>
                        </a:prstGeom>
                        <a:solidFill>
                          <a:srgbClr val="334267"/>
                        </a:solidFill>
                        <a:ln>
                          <a:noFill/>
                        </a:ln>
                        <a:effectLst>
                          <a:outerShdw blurRad="406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Hexagon 2" o:spid="_x0000_s1026" o:spt="9" type="#_x0000_t9" style="position:absolute;left:0pt;margin-left:354.5pt;margin-top:-35.05pt;height:82.2pt;width:95.35pt;rotation:11796480f;z-index:251683840;v-text-anchor:middle;mso-width-relative:page;mso-height-relative:page;" fillcolor="#334267" filled="t" stroked="f" coordsize="21600,21600" o:gfxdata="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CxZk02QAAAAoBAAAPAAAAAAAAAAEA&#10;IAAAACIAAABkcnMvZG93bnJldi54bWxQSwECFAAUAAAACACHTuJAgvsRjEcCAACkBAAADgAAAAAA&#10;AAABACAAAAAoAQAAZHJzL2Uyb0RvYy54bWxQSwUGAAAAAAYABgBZAQAA4QUAAAAA&#10;" adj="4655">
                <v:fill on="t" focussize="0,0"/>
                <v:stroke on="f" weight="2pt"/>
                <v:imagedata o:title=""/>
                <o:lock v:ext="edit" aspectratio="t"/>
                <v:shadow on="t" type="perspective" color="#000000" opacity="26214f" offset="0pt,0pt" origin="0f,0f" matrix="66847f,0f,0f,66847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-4512310</wp:posOffset>
                </wp:positionV>
                <wp:extent cx="1089660" cy="8092440"/>
                <wp:effectExtent l="0" t="0" r="3810" b="15240"/>
                <wp:wrapNone/>
                <wp:docPr id="20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9660" cy="8092440"/>
                        </a:xfrm>
                        <a:prstGeom prst="rect">
                          <a:avLst/>
                        </a:prstGeom>
                        <a:solidFill>
                          <a:srgbClr val="232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left:185pt;margin-top:-355.3pt;height:637.2pt;width:85.8pt;rotation:-5898240f;z-index:251682816;v-text-anchor:middle;mso-width-relative:page;mso-height-relative:page;" fillcolor="#232B46" filled="t" stroked="f" coordsize="21600,21600" o:gfxdata="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WH6jl&#10;3AAAAAwBAAAPAAAAAAAAAAEAIAAAACIAAABkcnMvZG93bnJldi54bWxQSwECFAAUAAAACACHTuJA&#10;bZAnnuQBAADEAwAADgAAAAAAAAABACAAAAArAQAAZHJzL2Uyb0RvYy54bWxQSwUGAAAAAAYABgBZ&#10;AQAAg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lang w:val="id-ID" w:eastAsia="id-ID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7853045</wp:posOffset>
                </wp:positionV>
                <wp:extent cx="1946910" cy="1270"/>
                <wp:effectExtent l="0" t="0" r="0" b="0"/>
                <wp:wrapNone/>
                <wp:docPr id="210" name="组合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910" cy="1270"/>
                          <a:chOff x="6816" y="14003"/>
                          <a:chExt cx="3066" cy="2"/>
                        </a:xfrm>
                      </wpg:grpSpPr>
                      <wps:wsp>
                        <wps:cNvPr id="209" name="任意多边形 184"/>
                        <wps:cNvSpPr/>
                        <wps:spPr>
                          <a:xfrm>
                            <a:off x="6816" y="14003"/>
                            <a:ext cx="3066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66">
                                <a:moveTo>
                                  <a:pt x="0" y="0"/>
                                </a:moveTo>
                                <a:lnTo>
                                  <a:pt x="3066" y="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3" o:spid="_x0000_s1026" o:spt="203" style="position:absolute;left:0pt;margin-left:249.15pt;margin-top:618.35pt;height:0.1pt;width:153.3pt;z-index:-251655168;mso-width-relative:page;mso-height-relative:page;" coordorigin="6816,14003" coordsize="3066,2" o:gfxdata="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wE/2E2wAAAA0BAAAPAAAAAAAAAAEAIAAAACIAAABkcnMvZG93bnJldi54bWxQSwECFAAUAAAA&#10;CACHTuJARnOje5YCAAC6BQAADgAAAAAAAAABACAAAAAqAQAAZHJzL2Uyb0RvYy54bWxQSwUGAAAA&#10;AAYABgBZAQAAMgYAAAAA&#10;">
                <o:lock v:ext="edit" aspectratio="f"/>
                <v:shape id="任意多边形 184" o:spid="_x0000_s1026" o:spt="100" style="position:absolute;left:6816;top:14003;height:2;width:3066;" filled="f" stroked="t" coordsize="3066,1" o:gfxdata="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5dBMvQAA&#10;ANwAAAAPAAAAAAAAAAEAIAAAACIAAABkcnMvZG93bnJldi54bWxQSwECFAAUAAAACACHTuJAMy8F&#10;njsAAAA5AAAAEAAAAAAAAAABACAAAAAMAQAAZHJzL3NoYXBleG1sLnhtbFBLBQYAAAAABgAGAFsB&#10;AAC2AwAAAAA=&#10;" path="m0,0l3066,0e">
                  <v:fill on="f" focussize="0,0"/>
                  <v:stroke weight="0.2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4303395</wp:posOffset>
                </wp:positionH>
                <wp:positionV relativeFrom="page">
                  <wp:posOffset>8945880</wp:posOffset>
                </wp:positionV>
                <wp:extent cx="2181225" cy="165100"/>
                <wp:effectExtent l="0" t="0" r="0" b="0"/>
                <wp:wrapNone/>
                <wp:docPr id="222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6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4" w:lineRule="exact"/>
                              <w:ind w:left="20" w:right="-53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9"/>
                                <w:position w:val="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极简历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w w:val="97"/>
                                <w:position w:val="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22"/>
                                <w:w w:val="97"/>
                                <w:position w:val="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1"/>
                                <w:position w:val="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公司工作总结模板办公室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338.85pt;margin-top:704.4pt;height:13pt;width:171.75pt;mso-position-horizontal-relative:page;mso-position-vertical-relative:page;z-index:-251653120;mso-width-relative:page;mso-height-relative:page;" filled="f" stroked="f" coordsize="21600,21600" o:gfxdata="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Qo2a9sAAAAOAQAADwAAAAAAAAABACAAAAAiAAAAZHJzL2Rv&#10;d25yZXYueG1sUEsBAhQAFAAAAAgAh07iQKEhe9zFAQAAfgMAAA4AAAAAAAAAAQAgAAAAKg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0" w:line="244" w:lineRule="exact"/>
                        <w:ind w:left="20" w:right="-53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9"/>
                          <w:position w:val="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极简历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w w:val="97"/>
                          <w:position w:val="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22"/>
                          <w:w w:val="97"/>
                          <w:position w:val="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1"/>
                          <w:position w:val="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公司工作总结模板办公室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id-ID" w:eastAsia="id-ID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4260850</wp:posOffset>
                </wp:positionV>
                <wp:extent cx="2023110" cy="1270"/>
                <wp:effectExtent l="0" t="0" r="0" b="0"/>
                <wp:wrapNone/>
                <wp:docPr id="208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270"/>
                          <a:chOff x="6820" y="8555"/>
                          <a:chExt cx="3186" cy="2"/>
                        </a:xfrm>
                      </wpg:grpSpPr>
                      <wps:wsp>
                        <wps:cNvPr id="207" name="任意多边形 182"/>
                        <wps:cNvSpPr/>
                        <wps:spPr>
                          <a:xfrm>
                            <a:off x="6820" y="8555"/>
                            <a:ext cx="3186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86">
                                <a:moveTo>
                                  <a:pt x="0" y="0"/>
                                </a:moveTo>
                                <a:lnTo>
                                  <a:pt x="3186" y="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1" o:spid="_x0000_s1026" o:spt="203" style="position:absolute;left:0pt;margin-left:249.35pt;margin-top:335.5pt;height:0.1pt;width:159.3pt;z-index:-251654144;mso-width-relative:page;mso-height-relative:page;" coordorigin="6820,8555" coordsize="3186,2" o:gfxdata="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xzFB7NsAAAALAQAADwAAAAAAAAABACAAAAAiAAAAZHJzL2Rvd25yZXYueG1sUEsBAhQAFAAAAAgA&#10;h07iQCFOh5OUAgAAuAUAAA4AAAAAAAAAAQAgAAAAKgEAAGRycy9lMm9Eb2MueG1sUEsFBgAAAAAG&#10;AAYAWQEAADAGAAAAAA==&#10;">
                <o:lock v:ext="edit" aspectratio="f"/>
                <v:shape id="任意多边形 182" o:spid="_x0000_s1026" o:spt="100" style="position:absolute;left:6820;top:8555;height:2;width:3186;" filled="f" stroked="t" coordsize="3186,1" o:gfxdata="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fZOy/&#10;AAAA3AAAAA8AAAAAAAAAAQAgAAAAIgAAAGRycy9kb3ducmV2LnhtbFBLAQIUABQAAAAIAIdO4kAz&#10;LwWeOwAAADkAAAAQAAAAAAAAAAEAIAAAAA4BAABkcnMvc2hhcGV4bWwueG1sUEsFBgAAAAAGAAYA&#10;WwEAALgDAAAAAA==&#10;" path="m0,0l3186,0e">
                  <v:fill on="f" focussize="0,0"/>
                  <v:stroke weight="0.2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</w:p>
    <w:p>
      <w:pPr>
        <w:ind w:firstLine="0" w:firstLineChars="0"/>
        <w:jc w:val="left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-356235</wp:posOffset>
                </wp:positionV>
                <wp:extent cx="1554480" cy="1753235"/>
                <wp:effectExtent l="0" t="0" r="0" b="0"/>
                <wp:wrapNone/>
                <wp:docPr id="81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75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步骤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369.15pt;margin-top:-28.05pt;height:138.05pt;width:122.4pt;mso-wrap-style:none;z-index:251702272;mso-width-relative:page;mso-height-relative:page;" filled="f" stroked="f" coordsize="21600,21600" o:gfxdata="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Uw/ULNgAAAAL&#10;AQAADwAAAAAAAAABACAAAAAiAAAAZHJzL2Rvd25yZXYueG1sUEsBAhQAFAAAAAgAh07iQNrGpXmq&#10;AQAAXA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步骤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4473575</wp:posOffset>
                </wp:positionH>
                <wp:positionV relativeFrom="paragraph">
                  <wp:posOffset>-345440</wp:posOffset>
                </wp:positionV>
                <wp:extent cx="1210945" cy="1043940"/>
                <wp:effectExtent l="221615" t="238760" r="224790" b="279400"/>
                <wp:wrapNone/>
                <wp:docPr id="82" name="Hexago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0800000">
                          <a:off x="0" y="0"/>
                          <a:ext cx="1210945" cy="1043940"/>
                        </a:xfrm>
                        <a:prstGeom prst="hexagon">
                          <a:avLst/>
                        </a:prstGeom>
                        <a:solidFill>
                          <a:srgbClr val="334267"/>
                        </a:solidFill>
                        <a:ln>
                          <a:noFill/>
                        </a:ln>
                        <a:effectLst>
                          <a:outerShdw blurRad="406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Hexagon 2" o:spid="_x0000_s1026" o:spt="9" type="#_x0000_t9" style="position:absolute;left:0pt;margin-left:352.25pt;margin-top:-27.2pt;height:82.2pt;width:95.35pt;rotation:11796480f;z-index:251701248;v-text-anchor:middle;mso-width-relative:page;mso-height-relative:page;" fillcolor="#334267" filled="t" stroked="f" coordsize="21600,21600" o:gfxdata="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Myb5fNkAAAALAQAADwAAAAAAAAAB&#10;ACAAAAAiAAAAZHJzL2Rvd25yZXYueG1sUEsBAhQAFAAAAAgAh07iQOPFxpNIAgAApAQAAA4AAAAA&#10;AAAAAQAgAAAAKAEAAGRycy9lMm9Eb2MueG1sUEsFBgAAAAAGAAYAWQEAAOIFAAAAAA==&#10;" adj="4655">
                <v:fill on="t" focussize="0,0"/>
                <v:stroke on="f" weight="2pt"/>
                <v:imagedata o:title=""/>
                <o:lock v:ext="edit" aspectratio="t"/>
                <v:shadow on="t" type="perspective" color="#000000" opacity="26214f" offset="0pt,0pt" origin="0f,0f" matrix="66847f,0f,0f,66847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-4422140</wp:posOffset>
                </wp:positionV>
                <wp:extent cx="1089660" cy="8092440"/>
                <wp:effectExtent l="0" t="0" r="3810" b="15240"/>
                <wp:wrapNone/>
                <wp:docPr id="83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9660" cy="8092440"/>
                        </a:xfrm>
                        <a:prstGeom prst="rect">
                          <a:avLst/>
                        </a:prstGeom>
                        <a:solidFill>
                          <a:srgbClr val="232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left:155pt;margin-top:-348.2pt;height:637.2pt;width:85.8pt;rotation:-5898240f;z-index:251700224;v-text-anchor:middle;mso-width-relative:page;mso-height-relative:page;" fillcolor="#232B46" filled="t" stroked="f" coordsize="21600,21600" o:gfxdata="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GNf&#10;5NwAAAAMAQAADwAAAAAAAAABACAAAAAiAAAAZHJzL2Rvd25yZXYueG1sUEsBAhQAFAAAAAgAh07i&#10;QNQGQhHlAQAAxAMAAA4AAAAAAAAAAQAgAAAAKwEAAGRycy9lMm9Eb2MueG1sUEsFBgAAAAAGAAYA&#10;WQEAAII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ind w:firstLine="0" w:firstLineChars="0"/>
        <w:jc w:val="left"/>
        <w:rPr>
          <w:rFonts w:hint="eastAsia"/>
          <w:lang w:val="en-US" w:eastAsia="zh-CN"/>
        </w:rPr>
        <w:sectPr>
          <w:pgSz w:w="11850" w:h="16783"/>
          <w:pgMar w:top="1440" w:right="1800" w:bottom="1440" w:left="1800" w:header="708" w:footer="708" w:gutter="0"/>
          <w:cols w:space="720" w:num="1"/>
          <w:docGrid w:linePitch="360" w:charSpace="0"/>
        </w:sectPr>
      </w:pP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4704715</wp:posOffset>
            </wp:positionV>
            <wp:extent cx="5719445" cy="3885565"/>
            <wp:effectExtent l="0" t="0" r="14605" b="635"/>
            <wp:wrapSquare wrapText="bothSides"/>
            <wp:docPr id="34" name="图片 3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691515</wp:posOffset>
            </wp:positionV>
            <wp:extent cx="5693410" cy="3829685"/>
            <wp:effectExtent l="0" t="0" r="2540" b="18415"/>
            <wp:wrapSquare wrapText="bothSides"/>
            <wp:docPr id="37" name="图片 3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4997450</wp:posOffset>
                </wp:positionV>
                <wp:extent cx="5215255" cy="76200"/>
                <wp:effectExtent l="0" t="0" r="0" b="0"/>
                <wp:wrapNone/>
                <wp:docPr id="17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5215255" cy="76200"/>
                          <a:chOff x="6932" y="7800"/>
                          <a:chExt cx="3883" cy="2"/>
                        </a:xfrm>
                      </wpg:grpSpPr>
                      <wps:wsp>
                        <wps:cNvPr id="18" name="任意多边形 203"/>
                        <wps:cNvSpPr/>
                        <wps:spPr>
                          <a:xfrm>
                            <a:off x="6932" y="7800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2" o:spid="_x0000_s1026" o:spt="203" style="position:absolute;left:0pt;flip:y;margin-left:86.6pt;margin-top:393.5pt;height:6pt;width:410.65pt;mso-position-horizontal-relative:page;mso-position-vertical-relative:page;z-index:-251631616;mso-width-relative:page;mso-height-relative:page;" coordorigin="6932,7800" coordsize="3883,2" o:gfxdata="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dDJb82QAAAAsBAAAPAAAAAAAAAAEAIAAAACIAAABkcnMvZG93bnJldi54bWxQ&#10;SwECFAAUAAAACACHTuJAWdbXv6ECAADBBQAADgAAAAAAAAABACAAAAAoAQAAZHJzL2Uyb0RvYy54&#10;bWxQSwUGAAAAAAYABgBZAQAAOwYAAAAA&#10;">
                <o:lock v:ext="edit" aspectratio="f"/>
                <v:shape id="任意多边形 203" o:spid="_x0000_s1026" o:spt="100" style="position:absolute;left:6932;top:7800;height:2;width:3883;" filled="f" stroked="t" coordsize="3883,1" o:gfxdata="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VFX74A&#10;AADbAAAADwAAAAAAAAABACAAAAAiAAAAZHJzL2Rvd25yZXYueG1sUEsBAhQAFAAAAAgAh07iQDMv&#10;BZ47AAAAOQAAABAAAAAAAAAAAQAgAAAADQEAAGRycy9zaGFwZXhtbC54bWxQSwUGAAAAAAYABgBb&#10;AQAAtwMAAAAA&#10;" path="m0,0l3883,0e">
                  <v:fill on="f" focussize="0,0"/>
                  <v:stroke weight="0.25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3123565</wp:posOffset>
                </wp:positionH>
                <wp:positionV relativeFrom="paragraph">
                  <wp:posOffset>1361440</wp:posOffset>
                </wp:positionV>
                <wp:extent cx="1857375" cy="469265"/>
                <wp:effectExtent l="0" t="0" r="0" b="0"/>
                <wp:wrapNone/>
                <wp:docPr id="4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69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11"/>
                                <w:position w:val="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6" o:spt="202" type="#_x0000_t202" style="position:absolute;left:0pt;margin-left:245.95pt;margin-top:107.2pt;height:36.95pt;width:146.25pt;z-index:251676672;mso-width-relative:page;mso-height-relative:page;" filled="f" stroked="f" coordsize="21600,21600" o:gfxdata="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KpJUZrZAAAACwEAAA8AAAAAAAAAAQAgAAAAIgAAAGRycy9kb3ducmV2LnhtbFBLAQIU&#10;ABQAAAAIAIdO4kDYGQCOuQEAAIE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rPr>
                          <w:rFonts w:hint="eastAsia"/>
                          <w:color w:val="FFFFFF" w:themeColor="background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11"/>
                          <w:position w:val="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0" w:firstLineChars="0"/>
        <w:jc w:val="both"/>
        <w:rPr>
          <w:rFonts w:hint="eastAsia" w:asciiTheme="minorHAnsi" w:hAnsiTheme="minorHAnsi" w:eastAsiaTheme="minorEastAsia" w:cstheme="minorBidi"/>
          <w:sz w:val="24"/>
          <w:szCs w:val="24"/>
          <w:lang w:val="en-CA"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4435475</wp:posOffset>
                </wp:positionH>
                <wp:positionV relativeFrom="page">
                  <wp:posOffset>8180705</wp:posOffset>
                </wp:positionV>
                <wp:extent cx="2428240" cy="1488440"/>
                <wp:effectExtent l="0" t="0" r="0" b="0"/>
                <wp:wrapNone/>
                <wp:docPr id="8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审核通过后，扫描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>屏幕右上方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的二维码进行付款，且只能微信扫码支付。支付成功后，新生拍照才能算结束。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0" o:spid="_x0000_s1026" o:spt="202" type="#_x0000_t202" style="position:absolute;left:0pt;margin-left:349.25pt;margin-top:644.15pt;height:117.2pt;width:191.2pt;mso-position-horizontal-relative:page;mso-position-vertical-relative:page;z-index:-251610112;mso-width-relative:page;mso-height-relative:page;" filled="f" stroked="f" coordsize="21600,21600" o:gfxdata="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Gnj7N3AAAAA4BAAAPAAAAAAAAAAEAIAAAACIAAABkcnMvZG93&#10;bnJldi54bWxQSwECFAAUAAAACACHTuJASN+YZ8MBAAB/AwAADgAAAAAAAAABACAAAAAr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 w:ascii="楷体" w:hAnsi="楷体" w:eastAsia="楷体" w:cs="楷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审核通过后，扫描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36"/>
                          <w:szCs w:val="36"/>
                          <w:lang w:val="en-US" w:eastAsia="zh-CN"/>
                        </w:rPr>
                        <w:t>屏幕右上方</w:t>
                      </w:r>
                      <w:r>
                        <w:rPr>
                          <w:rFonts w:hint="eastAsia" w:ascii="楷体" w:hAnsi="楷体" w:eastAsia="楷体" w:cs="楷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的二维码进行付款，且只能微信扫码支付。支付成功后，新生拍照才能算结束。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4401820</wp:posOffset>
                </wp:positionH>
                <wp:positionV relativeFrom="page">
                  <wp:posOffset>5718175</wp:posOffset>
                </wp:positionV>
                <wp:extent cx="2428240" cy="1384300"/>
                <wp:effectExtent l="0" t="0" r="0" b="0"/>
                <wp:wrapNone/>
                <wp:docPr id="79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595959" w:themeColor="text1" w:themeTint="A6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拍摄完成后，进行审核，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595959" w:themeColor="text1" w:themeTint="A6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等待审核需要1-2分钟，耐心等待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595959" w:themeColor="text1" w:themeTint="A6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。（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>等待期间请不要离开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595959" w:themeColor="text1" w:themeTint="A6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0" o:spid="_x0000_s1026" o:spt="202" type="#_x0000_t202" style="position:absolute;left:0pt;margin-left:346.6pt;margin-top:450.25pt;height:109pt;width:191.2pt;mso-position-horizontal-relative:page;mso-position-vertical-relative:page;z-index:-251610112;mso-width-relative:page;mso-height-relative:page;" filled="f" stroked="f" coordsize="21600,21600" o:gfxdata="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hszftsAAAANAQAADwAAAAAAAAABACAAAAAiAAAAZHJzL2Rv&#10;d25yZXYueG1sUEsBAhQAFAAAAAgAh07iQG8NwFvFAQAAfwMAAA4AAAAAAAAAAQAgAAAAKg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 w:ascii="楷体" w:hAnsi="楷体" w:eastAsia="楷体" w:cs="楷体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595959" w:themeColor="text1" w:themeTint="A6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拍摄完成后，进行审核，</w:t>
                      </w:r>
                      <w:r>
                        <w:rPr>
                          <w:rFonts w:hint="eastAsia" w:ascii="楷体" w:hAnsi="楷体" w:eastAsia="楷体" w:cs="楷体"/>
                          <w:color w:val="595959" w:themeColor="text1" w:themeTint="A6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等待审核需要1-2分钟，耐心等待</w:t>
                      </w:r>
                      <w:r>
                        <w:rPr>
                          <w:rFonts w:hint="eastAsia" w:ascii="楷体" w:hAnsi="楷体" w:eastAsia="楷体" w:cs="楷体"/>
                          <w:color w:val="595959" w:themeColor="text1" w:themeTint="A6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。（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36"/>
                          <w:szCs w:val="36"/>
                          <w:lang w:val="en-US" w:eastAsia="zh-CN"/>
                        </w:rPr>
                        <w:t>等待期间请不要离开</w:t>
                      </w:r>
                      <w:r>
                        <w:rPr>
                          <w:rFonts w:hint="eastAsia" w:ascii="楷体" w:hAnsi="楷体" w:eastAsia="楷体" w:cs="楷体"/>
                          <w:color w:val="595959" w:themeColor="text1" w:themeTint="A6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869950</wp:posOffset>
            </wp:positionV>
            <wp:extent cx="3852545" cy="2614295"/>
            <wp:effectExtent l="0" t="0" r="14605" b="14605"/>
            <wp:wrapSquare wrapText="bothSides"/>
            <wp:docPr id="35" name="图片 3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4438650</wp:posOffset>
                </wp:positionH>
                <wp:positionV relativeFrom="page">
                  <wp:posOffset>7617460</wp:posOffset>
                </wp:positionV>
                <wp:extent cx="2423160" cy="387350"/>
                <wp:effectExtent l="0" t="0" r="0" b="0"/>
                <wp:wrapNone/>
                <wp:docPr id="77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84" w:lineRule="exact"/>
                              <w:ind w:right="-23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</w:p>
                          <w:p>
                            <w:pPr>
                              <w:spacing w:before="83" w:after="0" w:line="240" w:lineRule="auto"/>
                              <w:ind w:left="20" w:right="-53"/>
                              <w:rPr>
                                <w:rFonts w:ascii="Montserrat Light" w:hAnsi="Montserrat Light" w:eastAsia="Montserrat Light" w:cs="Montserrat Light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349.5pt;margin-top:599.8pt;height:30.5pt;width:190.8pt;mso-position-horizontal-relative:page;mso-position-vertical-relative:page;z-index:-251611136;mso-width-relative:page;mso-height-relative:page;" filled="f" stroked="f" coordsize="21600,21600" o:gfxdata="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rSmcNgAAAAOAQAADwAAAAAAAAABACAAAAAiAAAAZHJzL2Rv&#10;d25yZXYueG1sUEsBAhQAFAAAAAgAh07iQGR1WLrIAQAAfg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84" w:lineRule="exact"/>
                        <w:ind w:right="-23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</w:rPr>
                      </w:pPr>
                    </w:p>
                    <w:p>
                      <w:pPr>
                        <w:spacing w:before="83" w:after="0" w:line="240" w:lineRule="auto"/>
                        <w:ind w:left="20" w:right="-53"/>
                        <w:rPr>
                          <w:rFonts w:ascii="Montserrat Light" w:hAnsi="Montserrat Light" w:eastAsia="Montserrat Light" w:cs="Montserrat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4401820</wp:posOffset>
                </wp:positionH>
                <wp:positionV relativeFrom="page">
                  <wp:posOffset>8128000</wp:posOffset>
                </wp:positionV>
                <wp:extent cx="2465705" cy="1270"/>
                <wp:effectExtent l="0" t="0" r="0" b="0"/>
                <wp:wrapNone/>
                <wp:docPr id="70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270"/>
                          <a:chOff x="6932" y="11949"/>
                          <a:chExt cx="3883" cy="2"/>
                        </a:xfrm>
                      </wpg:grpSpPr>
                      <wps:wsp>
                        <wps:cNvPr id="71" name="任意多边形 207"/>
                        <wps:cNvSpPr/>
                        <wps:spPr>
                          <a:xfrm>
                            <a:off x="6932" y="11949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6" o:spid="_x0000_s1026" o:spt="203" style="position:absolute;left:0pt;margin-left:346.6pt;margin-top:640pt;height:0.1pt;width:194.15pt;mso-position-horizontal-relative:page;mso-position-vertical-relative:page;z-index:-251625472;mso-width-relative:page;mso-height-relative:page;" coordorigin="6932,11949" coordsize="3883,2" o:gfxdata="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NcnJwDbAAAADgEAAA8AAAAAAAAAAQAgAAAAIgAAAGRycy9kb3ducmV2LnhtbFBLAQIUABQA&#10;AAAIAIdO4kBHtpZQmAIAALgFAAAOAAAAAAAAAAEAIAAAACoBAABkcnMvZTJvRG9jLnhtbFBLBQYA&#10;AAAABgAGAFkBAAA0BgAAAAA=&#10;">
                <o:lock v:ext="edit" aspectratio="f"/>
                <v:shape id="任意多边形 207" o:spid="_x0000_s1026" o:spt="100" style="position:absolute;left:6932;top:11949;height:2;width:3883;" filled="f" stroked="t" coordsize="3883,1" o:gfxdata="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8AlivQAA&#10;ANsAAAAPAAAAAAAAAAEAIAAAACIAAABkcnMvZG93bnJldi54bWxQSwECFAAUAAAACACHTuJAMy8F&#10;njsAAAA5AAAAEAAAAAAAAAABACAAAAAMAQAAZHJzL3NoYXBleG1sLnhtbFBLBQYAAAAABgAGAFsB&#10;AAC2AwAAAAA=&#10;" path="m0,0l3883,0e">
                  <v:fill on="f" focussize="0,0"/>
                  <v:stroke weight="0.25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-465455</wp:posOffset>
                </wp:positionV>
                <wp:extent cx="1554480" cy="1753235"/>
                <wp:effectExtent l="0" t="0" r="0" b="0"/>
                <wp:wrapNone/>
                <wp:docPr id="7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75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步骤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372.15pt;margin-top:-36.65pt;height:138.05pt;width:122.4pt;mso-wrap-style:none;z-index:251707392;mso-width-relative:page;mso-height-relative:page;" filled="f" stroked="f" coordsize="21600,21600" o:gfxdata="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Ite9wdgAAAAL&#10;AQAADwAAAAAAAAABACAAAAAiAAAAZHJzL2Rvd25yZXYueG1sUEsBAhQAFAAAAAgAh07iQMnbAgCq&#10;AQAAXA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步骤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-445135</wp:posOffset>
                </wp:positionV>
                <wp:extent cx="1210945" cy="1043940"/>
                <wp:effectExtent l="221615" t="238760" r="224790" b="279400"/>
                <wp:wrapNone/>
                <wp:docPr id="73" name="Hexago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0800000">
                          <a:off x="0" y="0"/>
                          <a:ext cx="1210945" cy="1043940"/>
                        </a:xfrm>
                        <a:prstGeom prst="hexagon">
                          <a:avLst/>
                        </a:prstGeom>
                        <a:solidFill>
                          <a:srgbClr val="334267"/>
                        </a:solidFill>
                        <a:ln>
                          <a:noFill/>
                        </a:ln>
                        <a:effectLst>
                          <a:outerShdw blurRad="406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Hexagon 2" o:spid="_x0000_s1026" o:spt="9" type="#_x0000_t9" style="position:absolute;left:0pt;margin-left:354.5pt;margin-top:-35.05pt;height:82.2pt;width:95.35pt;rotation:11796480f;z-index:251704320;v-text-anchor:middle;mso-width-relative:page;mso-height-relative:page;" fillcolor="#334267" filled="t" stroked="f" coordsize="21600,21600" o:gfxdata="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CxZk02QAAAAoBAAAPAAAAAAAAAAEA&#10;IAAAACIAAABkcnMvZG93bnJldi54bWxQSwECFAAUAAAACACHTuJA6XxqBkcCAACkBAAADgAAAAAA&#10;AAABACAAAAAoAQAAZHJzL2Uyb0RvYy54bWxQSwUGAAAAAAYABgBZAQAA4QUAAAAA&#10;" adj="4655">
                <v:fill on="t" focussize="0,0"/>
                <v:stroke on="f" weight="2pt"/>
                <v:imagedata o:title=""/>
                <o:lock v:ext="edit" aspectratio="t"/>
                <v:shadow on="t" type="perspective" color="#000000" opacity="26214f" offset="0pt,0pt" origin="0f,0f" matrix="66847f,0f,0f,66847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-4525010</wp:posOffset>
                </wp:positionV>
                <wp:extent cx="1089660" cy="8092440"/>
                <wp:effectExtent l="0" t="0" r="3810" b="15240"/>
                <wp:wrapNone/>
                <wp:docPr id="7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9660" cy="8092440"/>
                        </a:xfrm>
                        <a:prstGeom prst="rect">
                          <a:avLst/>
                        </a:prstGeom>
                        <a:solidFill>
                          <a:srgbClr val="232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left:185pt;margin-top:-356.3pt;height:637.2pt;width:85.8pt;rotation:-5898240f;z-index:251703296;v-text-anchor:middle;mso-width-relative:page;mso-height-relative:page;" fillcolor="#232B46" filled="t" stroked="f" coordsize="21600,21600" o:gfxdata="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X5QG&#10;79wAAAAMAQAADwAAAAAAAAABACAAAAAiAAAAZHJzL2Rvd25yZXYueG1sUEsBAhQAFAAAAAgAh07i&#10;QM/eOTLlAQAAxAMAAA4AAAAAAAAAAQAgAAAAKwEAAGRycy9lMm9Eb2MueG1sUEsFBgAAAAAGAAYA&#10;WQEAAII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-465455</wp:posOffset>
                </wp:positionV>
                <wp:extent cx="1554480" cy="1753235"/>
                <wp:effectExtent l="0" t="0" r="0" b="0"/>
                <wp:wrapNone/>
                <wp:docPr id="2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75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372.15pt;margin-top:-36.65pt;height:138.05pt;width:122.4pt;mso-wrap-style:none;z-index:251660288;mso-width-relative:page;mso-height-relative:page;" filled="f" stroked="f" coordsize="21600,21600" o:gfxdata="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i173B2AAAAAsB&#10;AAAPAAAAAAAAAAEAIAAAACIAAABkcnMvZG93bnJldi54bWxQSwECFAAUAAAACACHTuJAhZ25D6kB&#10;AABc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  <w: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4359275</wp:posOffset>
                </wp:positionH>
                <wp:positionV relativeFrom="page">
                  <wp:posOffset>1790065</wp:posOffset>
                </wp:positionV>
                <wp:extent cx="2465705" cy="163195"/>
                <wp:effectExtent l="0" t="12700" r="10795" b="0"/>
                <wp:wrapNone/>
                <wp:docPr id="60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63195"/>
                          <a:chOff x="6910" y="2628"/>
                          <a:chExt cx="3883" cy="2"/>
                        </a:xfrm>
                      </wpg:grpSpPr>
                      <wps:wsp>
                        <wps:cNvPr id="61" name="任意多边形 197"/>
                        <wps:cNvSpPr/>
                        <wps:spPr>
                          <a:xfrm>
                            <a:off x="6910" y="2628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6" o:spid="_x0000_s1026" o:spt="203" style="position:absolute;left:0pt;margin-left:343.25pt;margin-top:140.95pt;height:12.85pt;width:194.15pt;mso-position-horizontal-relative:page;mso-position-vertical-relative:page;z-index:-251630592;mso-width-relative:page;mso-height-relative:page;" coordorigin="6910,2628" coordsize="3883,2" o:gfxdata="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BpsLmtwAAAAMAQAADwAAAAAAAAABACAAAAAiAAAAZHJzL2Rvd25yZXYueG1sUEsB&#10;AhQAFAAAAAgAh07iQLuaTSqcAgAAuQUAAA4AAAAAAAAAAQAgAAAAKwEAAGRycy9lMm9Eb2MueG1s&#10;UEsFBgAAAAAGAAYAWQEAADkGAAAAAA==&#10;">
                <o:lock v:ext="edit" aspectratio="f"/>
                <v:shape id="任意多边形 197" o:spid="_x0000_s1026" o:spt="100" style="position:absolute;left:6910;top:2628;height:2;width:3883;" filled="f" stroked="t" coordsize="3883,1" o:gfxdata="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eQtWL4A&#10;AADbAAAADwAAAAAAAAABACAAAAAiAAAAZHJzL2Rvd25yZXYueG1sUEsBAhQAFAAAAAgAh07iQDMv&#10;BZ47AAAAOQAAABAAAAAAAAAAAQAgAAAADQEAAGRycy9zaGFwZXhtbC54bWxQSwUGAAAAAAYABgBb&#10;AQAAtwMAAAAA&#10;" path="m0,0l3883,0e">
                  <v:fill on="f" focussize="0,0"/>
                  <v:stroke weight="2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bidi w:val="0"/>
        <w:rPr>
          <w:rFonts w:hint="eastAsia"/>
          <w:lang w:val="en-CA" w:eastAsia="zh-CN"/>
        </w:rPr>
      </w:pPr>
      <w: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4362450</wp:posOffset>
                </wp:positionH>
                <wp:positionV relativeFrom="page">
                  <wp:posOffset>1854200</wp:posOffset>
                </wp:positionV>
                <wp:extent cx="2423160" cy="387350"/>
                <wp:effectExtent l="0" t="0" r="0" b="0"/>
                <wp:wrapNone/>
                <wp:docPr id="75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84" w:lineRule="exact"/>
                              <w:ind w:right="-23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</w:p>
                          <w:p>
                            <w:pPr>
                              <w:spacing w:before="83" w:after="0" w:line="240" w:lineRule="auto"/>
                              <w:ind w:left="20" w:right="-53"/>
                              <w:rPr>
                                <w:rFonts w:ascii="Montserrat Light" w:hAnsi="Montserrat Light" w:eastAsia="Montserrat Light" w:cs="Montserrat Light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343.5pt;margin-top:146pt;height:30.5pt;width:190.8pt;mso-position-horizontal-relative:page;mso-position-vertical-relative:page;z-index:-251611136;mso-width-relative:page;mso-height-relative:page;" filled="f" stroked="f" coordsize="21600,21600" o:gfxdata="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K16LNoAAAAMAQAADwAAAAAAAAABACAAAAAiAAAAZHJzL2Rv&#10;d25yZXYueG1sUEsBAhQAFAAAAAgAh07iQNBeFknGAQAAfgMAAA4AAAAAAAAAAQAgAAAAKQ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84" w:lineRule="exact"/>
                        <w:ind w:right="-23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</w:rPr>
                      </w:pPr>
                    </w:p>
                    <w:p>
                      <w:pPr>
                        <w:spacing w:before="83" w:after="0" w:line="240" w:lineRule="auto"/>
                        <w:ind w:left="20" w:right="-53"/>
                        <w:rPr>
                          <w:rFonts w:ascii="Montserrat Light" w:hAnsi="Montserrat Light" w:eastAsia="Montserrat Light" w:cs="Montserrat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CA" w:eastAsia="zh-CN"/>
        </w:rPr>
      </w:pPr>
      <w: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2174240</wp:posOffset>
                </wp:positionV>
                <wp:extent cx="2428240" cy="2680970"/>
                <wp:effectExtent l="0" t="0" r="0" b="0"/>
                <wp:wrapNone/>
                <wp:docPr id="78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268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595959" w:themeColor="text1" w:themeTint="A6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在拍摄前，使用座椅右下方的按钮调整座椅高度，调整到合适高度之后，身体坐直，目视前方，背部紧靠座椅准备好之后，点击“开始拍摄”(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zh-CN"/>
                              </w:rPr>
                              <w:t>注意:新生仅能拍摄一次，确定调整好之后，进行拍摄。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595959" w:themeColor="text1" w:themeTint="A6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0" o:spid="_x0000_s1026" o:spt="202" type="#_x0000_t202" style="position:absolute;left:0pt;margin-left:347.75pt;margin-top:171.2pt;height:211.1pt;width:191.2pt;mso-position-horizontal-relative:page;mso-position-vertical-relative:page;z-index:-251610112;mso-width-relative:page;mso-height-relative:page;" filled="f" stroked="f" coordsize="21600,21600" o:gfxdata="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NzudL2wAAAAwBAAAPAAAAAAAAAAEAIAAAACIAAABkcnMvZG93&#10;bnJldi54bWxQSwECFAAUAAAACACHTuJADfg7pcQBAAB/AwAADgAAAAAAAAABACAAAAAq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 w:ascii="楷体" w:hAnsi="楷体" w:eastAsia="楷体" w:cs="楷体"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595959" w:themeColor="text1" w:themeTint="A6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在拍摄前，使用座椅右下方的按钮调整座椅高度，调整到合适高度之后，身体坐直，目视前方，背部紧靠座椅准备好之后，点击“开始拍摄”(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36"/>
                          <w:szCs w:val="36"/>
                          <w:lang w:eastAsia="zh-CN"/>
                        </w:rPr>
                        <w:t>注意:新生仅能拍摄一次，确定调整好之后，进行拍摄。</w:t>
                      </w:r>
                      <w:r>
                        <w:rPr>
                          <w:rFonts w:hint="eastAsia" w:ascii="楷体" w:hAnsi="楷体" w:eastAsia="楷体" w:cs="楷体"/>
                          <w:color w:val="595959" w:themeColor="text1" w:themeTint="A6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)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4375150</wp:posOffset>
                </wp:positionH>
                <wp:positionV relativeFrom="page">
                  <wp:posOffset>2095500</wp:posOffset>
                </wp:positionV>
                <wp:extent cx="2465705" cy="1270"/>
                <wp:effectExtent l="0" t="0" r="0" b="0"/>
                <wp:wrapNone/>
                <wp:docPr id="62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270"/>
                          <a:chOff x="6920" y="3724"/>
                          <a:chExt cx="3883" cy="2"/>
                        </a:xfrm>
                      </wpg:grpSpPr>
                      <wps:wsp>
                        <wps:cNvPr id="63" name="任意多边形 199"/>
                        <wps:cNvSpPr/>
                        <wps:spPr>
                          <a:xfrm>
                            <a:off x="6920" y="3724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8" o:spid="_x0000_s1026" o:spt="203" style="position:absolute;left:0pt;margin-left:344.5pt;margin-top:165pt;height:0.1pt;width:194.15pt;mso-position-horizontal-relative:page;mso-position-vertical-relative:page;z-index:-251629568;mso-width-relative:page;mso-height-relative:page;" coordorigin="6920,3724" coordsize="3883,2" o:gfxdata="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OV3/HtsAAAAMAQAADwAAAAAAAAABACAAAAAiAAAAZHJzL2Rvd25yZXYueG1sUEsBAhQAFAAA&#10;AAgAh07iQL77e26XAgAAtgUAAA4AAAAAAAAAAQAgAAAAKgEAAGRycy9lMm9Eb2MueG1sUEsFBgAA&#10;AAAGAAYAWQEAADMGAAAAAA==&#10;">
                <o:lock v:ext="edit" aspectratio="f"/>
                <v:shape id="任意多边形 199" o:spid="_x0000_s1026" o:spt="100" style="position:absolute;left:6920;top:3724;height:2;width:3883;" filled="f" stroked="t" coordsize="3883,1" o:gfxdata="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LekU74A&#10;AADbAAAADwAAAAAAAAABACAAAAAiAAAAZHJzL2Rvd25yZXYueG1sUEsBAhQAFAAAAAgAh07iQDMv&#10;BZ47AAAAOQAAABAAAAAAAAAAAQAgAAAADQEAAGRycy9zaGFwZXhtbC54bWxQSwUGAAAAAAYABgBb&#10;AQAAtwMAAAAA&#10;" path="m0,0l3883,0e">
                  <v:fill on="f" focussize="0,0"/>
                  <v:stroke weight="0.25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5715</wp:posOffset>
            </wp:positionV>
            <wp:extent cx="3857625" cy="2607945"/>
            <wp:effectExtent l="0" t="0" r="9525" b="1905"/>
            <wp:wrapSquare wrapText="bothSides"/>
            <wp:docPr id="32" name="图片 3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4855210</wp:posOffset>
                </wp:positionV>
                <wp:extent cx="2465705" cy="1270"/>
                <wp:effectExtent l="0" t="12700" r="10795" b="14605"/>
                <wp:wrapNone/>
                <wp:docPr id="64" name="组合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270"/>
                          <a:chOff x="6922" y="6705"/>
                          <a:chExt cx="3883" cy="2"/>
                        </a:xfrm>
                      </wpg:grpSpPr>
                      <wps:wsp>
                        <wps:cNvPr id="65" name="任意多边形 201"/>
                        <wps:cNvSpPr/>
                        <wps:spPr>
                          <a:xfrm>
                            <a:off x="6922" y="6705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0" o:spid="_x0000_s1026" o:spt="203" style="position:absolute;left:0pt;margin-left:346.1pt;margin-top:382.3pt;height:0.1pt;width:194.15pt;mso-position-horizontal-relative:page;mso-position-vertical-relative:page;z-index:-251628544;mso-width-relative:page;mso-height-relative:page;" coordorigin="6922,6705" coordsize="3883,2" o:gfxdata="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S0nG42wAAAAwBAAAPAAAAAAAAAAEAIAAAACIAAABkcnMvZG93bnJldi54bWxQSwECFAAU&#10;AAAACACHTuJA5SyKb5kCAAC3BQAADgAAAAAAAAABACAAAAAqAQAAZHJzL2Uyb0RvYy54bWxQSwUG&#10;AAAAAAYABgBZAQAANQYAAAAA&#10;">
                <o:lock v:ext="edit" aspectratio="f"/>
                <v:shape id="任意多边形 201" o:spid="_x0000_s1026" o:spt="100" style="position:absolute;left:6922;top:6705;height:2;width:3883;" filled="f" stroked="t" coordsize="3883,1" o:gfxdata="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8rW74A&#10;AADbAAAADwAAAAAAAAABACAAAAAiAAAAZHJzL2Rvd25yZXYueG1sUEsBAhQAFAAAAAgAh07iQDMv&#10;BZ47AAAAOQAAABAAAAAAAAAAAQAgAAAADQEAAGRycy9zaGFwZXhtbC54bWxQSwUGAAAAAAYABgBb&#10;AQAAtwMAAAAA&#10;" path="m0,0l3883,0e">
                  <v:fill on="f" focussize="0,0"/>
                  <v:stroke weight="2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bidi w:val="0"/>
        <w:rPr>
          <w:rFonts w:hint="eastAsia"/>
          <w:lang w:val="en-CA" w:eastAsia="zh-CN"/>
        </w:rPr>
      </w:pPr>
      <w: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4366895</wp:posOffset>
                </wp:positionH>
                <wp:positionV relativeFrom="page">
                  <wp:posOffset>5187950</wp:posOffset>
                </wp:positionV>
                <wp:extent cx="2423160" cy="387350"/>
                <wp:effectExtent l="0" t="0" r="0" b="0"/>
                <wp:wrapNone/>
                <wp:docPr id="76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84" w:lineRule="exact"/>
                              <w:ind w:right="-23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</w:p>
                          <w:p>
                            <w:pPr>
                              <w:spacing w:before="83" w:after="0" w:line="240" w:lineRule="auto"/>
                              <w:ind w:left="20" w:right="-53"/>
                              <w:rPr>
                                <w:rFonts w:ascii="Montserrat Light" w:hAnsi="Montserrat Light" w:eastAsia="Montserrat Light" w:cs="Montserrat Light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343.85pt;margin-top:408.5pt;height:30.5pt;width:190.8pt;mso-position-horizontal-relative:page;mso-position-vertical-relative:page;z-index:-251611136;mso-width-relative:page;mso-height-relative:page;" filled="f" stroked="f" coordsize="21600,21600" o:gfxdata="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2kMFKNkAAAAMAQAADwAAAAAAAAABACAAAAAiAAAAZHJzL2Rv&#10;d25yZXYueG1sUEsBAhQAFAAAAAgAh07iQL5g/8PHAQAAfg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84" w:lineRule="exact"/>
                        <w:ind w:right="-23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</w:rPr>
                      </w:pPr>
                    </w:p>
                    <w:p>
                      <w:pPr>
                        <w:spacing w:before="83" w:after="0" w:line="240" w:lineRule="auto"/>
                        <w:ind w:left="20" w:right="-53"/>
                        <w:rPr>
                          <w:rFonts w:ascii="Montserrat Light" w:hAnsi="Montserrat Light" w:eastAsia="Montserrat Light" w:cs="Montserrat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CA" w:eastAsia="zh-CN"/>
        </w:rPr>
      </w:pPr>
      <w: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4373245</wp:posOffset>
                </wp:positionH>
                <wp:positionV relativeFrom="page">
                  <wp:posOffset>5226685</wp:posOffset>
                </wp:positionV>
                <wp:extent cx="2465705" cy="1270"/>
                <wp:effectExtent l="0" t="0" r="0" b="0"/>
                <wp:wrapNone/>
                <wp:docPr id="66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270"/>
                          <a:chOff x="6932" y="7800"/>
                          <a:chExt cx="3883" cy="2"/>
                        </a:xfrm>
                      </wpg:grpSpPr>
                      <wps:wsp>
                        <wps:cNvPr id="67" name="任意多边形 203"/>
                        <wps:cNvSpPr/>
                        <wps:spPr>
                          <a:xfrm>
                            <a:off x="6932" y="7800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2" o:spid="_x0000_s1026" o:spt="203" style="position:absolute;left:0pt;margin-left:344.35pt;margin-top:411.55pt;height:0.1pt;width:194.15pt;mso-position-horizontal-relative:page;mso-position-vertical-relative:page;z-index:-251627520;mso-width-relative:page;mso-height-relative:page;" coordorigin="6932,7800" coordsize="3883,2" o:gfxdata="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AQdQrzaAAAADAEAAA8AAAAAAAAAAQAgAAAAIgAAAGRycy9kb3ducmV2LnhtbFBLAQIUABQAAAAI&#10;AIdO4kBzlUZHlgIAALYFAAAOAAAAAAAAAAEAIAAAACkBAABkcnMvZTJvRG9jLnhtbFBLBQYAAAAA&#10;BgAGAFkBAAAxBgAAAAA=&#10;">
                <o:lock v:ext="edit" aspectratio="f"/>
                <v:shape id="任意多边形 203" o:spid="_x0000_s1026" o:spt="100" style="position:absolute;left:6932;top:7800;height:2;width:3883;" filled="f" stroked="t" coordsize="3883,1" o:gfxdata="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4yiUL4A&#10;AADbAAAADwAAAAAAAAABACAAAAAiAAAAZHJzL2Rvd25yZXYueG1sUEsBAhQAFAAAAAgAh07iQDMv&#10;BZ47AAAAOQAAABAAAAAAAAAAAQAgAAAADQEAAGRycy9zaGFwZXhtbC54bWxQSwUGAAAAAAYABgBb&#10;AQAAtwMAAAAA&#10;" path="m0,0l3883,0e">
                  <v:fill on="f" focussize="0,0"/>
                  <v:stroke weight="0.25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</w:p>
    <w:p>
      <w:pPr>
        <w:bidi w:val="0"/>
        <w:rPr>
          <w:rFonts w:hint="eastAsia"/>
          <w:lang w:val="en-CA" w:eastAsia="zh-CN"/>
        </w:rPr>
      </w:pPr>
      <w: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-4001135</wp:posOffset>
            </wp:positionH>
            <wp:positionV relativeFrom="paragraph">
              <wp:posOffset>23495</wp:posOffset>
            </wp:positionV>
            <wp:extent cx="3876675" cy="2584450"/>
            <wp:effectExtent l="0" t="0" r="9525" b="6350"/>
            <wp:wrapSquare wrapText="bothSides"/>
            <wp:docPr id="58" name="图片 58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11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7593965</wp:posOffset>
                </wp:positionV>
                <wp:extent cx="2465705" cy="1270"/>
                <wp:effectExtent l="0" t="12700" r="10795" b="14605"/>
                <wp:wrapNone/>
                <wp:docPr id="68" name="组合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270"/>
                          <a:chOff x="6922" y="10853"/>
                          <a:chExt cx="3883" cy="2"/>
                        </a:xfrm>
                      </wpg:grpSpPr>
                      <wps:wsp>
                        <wps:cNvPr id="69" name="任意多边形 205"/>
                        <wps:cNvSpPr/>
                        <wps:spPr>
                          <a:xfrm>
                            <a:off x="6922" y="10853"/>
                            <a:ext cx="38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3">
                                <a:moveTo>
                                  <a:pt x="0" y="0"/>
                                </a:moveTo>
                                <a:lnTo>
                                  <a:pt x="3883" y="0"/>
                                </a:ln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4" o:spid="_x0000_s1026" o:spt="203" style="position:absolute;left:0pt;margin-left:343.1pt;margin-top:597.95pt;height:0.1pt;width:194.15pt;mso-position-horizontal-relative:page;mso-position-vertical-relative:page;z-index:-251626496;mso-width-relative:page;mso-height-relative:page;" coordorigin="6922,10853" coordsize="3883,2" o:gfxdata="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O+weNjcAAAADgEAAA8AAAAAAAAAAQAgAAAAIgAAAGRycy9kb3ducmV2LnhtbFBLAQIU&#10;ABQAAAAIAIdO4kBalFhsmgIAALkFAAAOAAAAAAAAAAEAIAAAACsBAABkcnMvZTJvRG9jLnhtbFBL&#10;BQYAAAAABgAGAFkBAAA3BgAAAAA=&#10;">
                <o:lock v:ext="edit" aspectratio="f"/>
                <v:shape id="任意多边形 205" o:spid="_x0000_s1026" o:spt="100" style="position:absolute;left:6922;top:10853;height:2;width:3883;" filled="f" stroked="t" coordsize="3883,1" o:gfxdata="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IhXr4A&#10;AADbAAAADwAAAAAAAAABACAAAAAiAAAAZHJzL2Rvd25yZXYueG1sUEsBAhQAFAAAAAgAh07iQDMv&#10;BZ47AAAAOQAAABAAAAAAAAAAAQAgAAAADQEAAGRycy9zaGFwZXhtbC54bWxQSwUGAAAAAAYABgBb&#10;AQAAtwMAAAAA&#10;" path="m0,0l3883,0e">
                  <v:fill on="f" focussize="0,0"/>
                  <v:stroke weight="2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  <w:r>
        <w:rPr>
          <w:rFonts w:hint="eastAsia"/>
          <w:lang w:val="en-CA" w:eastAsia="zh-CN"/>
        </w:rPr>
        <w:tab/>
      </w:r>
    </w:p>
    <w:p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</w:p>
    <w:p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</w:p>
    <w:p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</w:p>
    <w:p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</w:p>
    <w:p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</w:p>
    <w:p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</w:p>
    <w:p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</w:p>
    <w:p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</w:p>
    <w:p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</w:p>
    <w:p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</w:p>
    <w:p>
      <w:pPr>
        <w:tabs>
          <w:tab w:val="left" w:pos="5048"/>
        </w:tabs>
        <w:bidi w:val="0"/>
        <w:jc w:val="left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-465455</wp:posOffset>
                </wp:positionV>
                <wp:extent cx="1554480" cy="1753235"/>
                <wp:effectExtent l="0" t="0" r="0" b="0"/>
                <wp:wrapNone/>
                <wp:docPr id="87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75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注意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事项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372.15pt;margin-top:-36.65pt;height:138.05pt;width:122.4pt;mso-wrap-style:none;z-index:251720704;mso-width-relative:page;mso-height-relative:page;" filled="f" stroked="f" coordsize="21600,21600" o:gfxdata="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Ite9wdgAAAAL&#10;AQAADwAAAAAAAAABACAAAAAiAAAAZHJzL2Rvd25yZXYueG1sUEsBAhQAFAAAAAgAh07iQFRpcKuq&#10;AQAAXA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注意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事项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-445135</wp:posOffset>
                </wp:positionV>
                <wp:extent cx="1210945" cy="1043940"/>
                <wp:effectExtent l="221615" t="238760" r="224790" b="279400"/>
                <wp:wrapNone/>
                <wp:docPr id="85" name="Hexago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0800000">
                          <a:off x="0" y="0"/>
                          <a:ext cx="1210945" cy="1043940"/>
                        </a:xfrm>
                        <a:prstGeom prst="hexagon">
                          <a:avLst/>
                        </a:prstGeom>
                        <a:solidFill>
                          <a:srgbClr val="334267"/>
                        </a:solidFill>
                        <a:ln>
                          <a:noFill/>
                        </a:ln>
                        <a:effectLst>
                          <a:outerShdw blurRad="406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Hexagon 2" o:spid="_x0000_s1026" o:spt="9" type="#_x0000_t9" style="position:absolute;left:0pt;margin-left:354.5pt;margin-top:-35.05pt;height:82.2pt;width:95.35pt;rotation:11796480f;z-index:251719680;v-text-anchor:middle;mso-width-relative:page;mso-height-relative:page;" fillcolor="#334267" filled="t" stroked="f" coordsize="21600,21600" o:gfxdata="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CxZk02QAAAAoBAAAPAAAAAAAAAAEA&#10;IAAAACIAAABkcnMvZG93bnJldi54bWxQSwECFAAUAAAACACHTuJA4PrxpkcCAACkBAAADgAAAAAA&#10;AAABACAAAAAoAQAAZHJzL2Uyb0RvYy54bWxQSwUGAAAAAAYABgBZAQAA4QUAAAAA&#10;" adj="4655">
                <v:fill on="t" focussize="0,0"/>
                <v:stroke on="f" weight="2pt"/>
                <v:imagedata o:title=""/>
                <o:lock v:ext="edit" aspectratio="t"/>
                <v:shadow on="t" type="perspective" color="#000000" opacity="26214f" offset="0pt,0pt" origin="0f,0f" matrix="66847f,0f,0f,66847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-4525010</wp:posOffset>
                </wp:positionV>
                <wp:extent cx="1089660" cy="8092440"/>
                <wp:effectExtent l="0" t="0" r="3810" b="15240"/>
                <wp:wrapNone/>
                <wp:docPr id="86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9660" cy="8092440"/>
                        </a:xfrm>
                        <a:prstGeom prst="rect">
                          <a:avLst/>
                        </a:prstGeom>
                        <a:solidFill>
                          <a:srgbClr val="232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left:185pt;margin-top:-356.3pt;height:637.2pt;width:85.8pt;rotation:-5898240f;z-index:251718656;v-text-anchor:middle;mso-width-relative:page;mso-height-relative:page;" fillcolor="#232B46" filled="t" stroked="f" coordsize="21600,21600" o:gfxdata="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flAbv&#10;3AAAAAwBAAAPAAAAAAAAAAEAIAAAACIAAABkcnMvZG93bnJldi54bWxQSwECFAAUAAAACACHTuJA&#10;XriodeQBAADEAwAADgAAAAAAAAABACAAAAArAQAAZHJzL2Uyb0RvYy54bWxQSwUGAAAAAAYABgBZ&#10;AQAAg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tabs>
          <w:tab w:val="left" w:pos="504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4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1884680</wp:posOffset>
                </wp:positionV>
                <wp:extent cx="5866765" cy="3983990"/>
                <wp:effectExtent l="0" t="0" r="0" b="0"/>
                <wp:wrapNone/>
                <wp:docPr id="88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765" cy="3983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720" w:firstLineChars="200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新生照片拍摄完成后，照片后期会统一打印，现场是不需要等待照片。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720" w:firstLineChars="200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拍摄完成后， 可在填信息的小程序上查询已拍摄照片。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720" w:firstLineChars="200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新生拍照时只能拍摄一次，如拍摄时出现问题，可点击返回按钮重新拍摄照片。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0" o:spid="_x0000_s1026" o:spt="202" type="#_x0000_t202" style="position:absolute;left:0pt;margin-left:56.75pt;margin-top:148.4pt;height:313.7pt;width:461.95pt;mso-position-horizontal-relative:page;mso-position-vertical-relative:page;z-index:-251594752;mso-width-relative:page;mso-height-relative:page;" filled="f" stroked="f" coordsize="21600,21600" o:gfxdata="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H+ZZtoAAAAMAQAADwAAAAAAAAABACAAAAAiAAAAZHJzL2Rv&#10;d25yZXYueG1sUEsBAhQAFAAAAAgAh07iQCyBiu7GAQAAfwMAAA4AAAAAAAAAAQAgAAAAKQ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720" w:firstLineChars="200"/>
                        <w:textAlignment w:val="auto"/>
                        <w:rPr>
                          <w:rFonts w:hint="eastAsia" w:ascii="楷体" w:hAnsi="楷体" w:eastAsia="楷体" w:cs="楷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新生照片拍摄完成后，照片后期会统一打印，现场是不需要等待照片。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720" w:firstLineChars="200"/>
                        <w:textAlignment w:val="auto"/>
                        <w:rPr>
                          <w:rFonts w:hint="eastAsia" w:ascii="楷体" w:hAnsi="楷体" w:eastAsia="楷体" w:cs="楷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拍摄完成后， 可在填信息的小程序上查询已拍摄照片。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720" w:firstLineChars="200"/>
                        <w:textAlignment w:val="auto"/>
                        <w:rPr>
                          <w:rFonts w:hint="eastAsia" w:ascii="楷体" w:hAnsi="楷体" w:eastAsia="楷体" w:cs="楷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新生拍照时只能拍摄一次，如拍摄时出现问题，可点击返回按钮重新拍摄照片。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850" w:h="16783"/>
      <w:pgMar w:top="1440" w:right="1800" w:bottom="1440" w:left="180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ion Pro">
    <w:altName w:val="Segoe Print"/>
    <w:panose1 w:val="00000000000000000000"/>
    <w:charset w:val="00"/>
    <w:family w:val="roman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tserrat Light">
    <w:altName w:val="Segoe Print"/>
    <w:panose1 w:val="00000400000000000000"/>
    <w:charset w:val="00"/>
    <w:family w:val="modern"/>
    <w:pitch w:val="default"/>
    <w:sig w:usb0="00000000" w:usb1="00000000" w:usb2="00000000" w:usb3="00000000" w:csb0="200001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BDF046"/>
    <w:multiLevelType w:val="singleLevel"/>
    <w:tmpl w:val="3ABDF04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A531BFF"/>
    <w:multiLevelType w:val="singleLevel"/>
    <w:tmpl w:val="5A531B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720"/>
  <w:hyphenationZone w:val="360"/>
  <w:displayHorizontalDrawingGridEvery w:val="1"/>
  <w:displayVerticalDrawingGridEvery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SwiaGRpZCI6IjhkNmVkOWFmYTU5ZGY5NjI5ZmMyMDdlOTQzMTM1ODY2IiwidXNlckNvdW50IjoxfQ=="/>
  </w:docVars>
  <w:rsids>
    <w:rsidRoot w:val="605F25B7"/>
    <w:rsid w:val="00035480"/>
    <w:rsid w:val="00062D96"/>
    <w:rsid w:val="00064AA3"/>
    <w:rsid w:val="000707B0"/>
    <w:rsid w:val="000A3055"/>
    <w:rsid w:val="000A434F"/>
    <w:rsid w:val="000B57D7"/>
    <w:rsid w:val="000C27D2"/>
    <w:rsid w:val="000E3EEB"/>
    <w:rsid w:val="000E4EF2"/>
    <w:rsid w:val="001164D4"/>
    <w:rsid w:val="00176E3B"/>
    <w:rsid w:val="001E5A64"/>
    <w:rsid w:val="001F0E08"/>
    <w:rsid w:val="002160E7"/>
    <w:rsid w:val="00272911"/>
    <w:rsid w:val="00277187"/>
    <w:rsid w:val="00285346"/>
    <w:rsid w:val="002C4B54"/>
    <w:rsid w:val="00327123"/>
    <w:rsid w:val="00354565"/>
    <w:rsid w:val="00367950"/>
    <w:rsid w:val="003D2ECA"/>
    <w:rsid w:val="003F6C76"/>
    <w:rsid w:val="00405FD7"/>
    <w:rsid w:val="00421EA5"/>
    <w:rsid w:val="00472B50"/>
    <w:rsid w:val="00491951"/>
    <w:rsid w:val="00493EA8"/>
    <w:rsid w:val="004C3847"/>
    <w:rsid w:val="004D492B"/>
    <w:rsid w:val="00505139"/>
    <w:rsid w:val="005524A3"/>
    <w:rsid w:val="00567AF2"/>
    <w:rsid w:val="005712B9"/>
    <w:rsid w:val="005877E8"/>
    <w:rsid w:val="00597EE1"/>
    <w:rsid w:val="005A7890"/>
    <w:rsid w:val="005F1720"/>
    <w:rsid w:val="00600B92"/>
    <w:rsid w:val="00695826"/>
    <w:rsid w:val="006A19A2"/>
    <w:rsid w:val="006A47DF"/>
    <w:rsid w:val="006C5458"/>
    <w:rsid w:val="00704F13"/>
    <w:rsid w:val="00781836"/>
    <w:rsid w:val="007A1AB4"/>
    <w:rsid w:val="007E109E"/>
    <w:rsid w:val="007F3189"/>
    <w:rsid w:val="00803DBC"/>
    <w:rsid w:val="008252A4"/>
    <w:rsid w:val="00890702"/>
    <w:rsid w:val="0089773F"/>
    <w:rsid w:val="008B1B67"/>
    <w:rsid w:val="008C1C47"/>
    <w:rsid w:val="009062FB"/>
    <w:rsid w:val="00910E0F"/>
    <w:rsid w:val="00922583"/>
    <w:rsid w:val="00950CB3"/>
    <w:rsid w:val="00974781"/>
    <w:rsid w:val="00992EF6"/>
    <w:rsid w:val="009B6C25"/>
    <w:rsid w:val="009C0EDF"/>
    <w:rsid w:val="009E34DD"/>
    <w:rsid w:val="00A25224"/>
    <w:rsid w:val="00A318FF"/>
    <w:rsid w:val="00A465E6"/>
    <w:rsid w:val="00A60CA8"/>
    <w:rsid w:val="00A73D18"/>
    <w:rsid w:val="00A879EB"/>
    <w:rsid w:val="00AC5A5F"/>
    <w:rsid w:val="00AD191E"/>
    <w:rsid w:val="00B06D8A"/>
    <w:rsid w:val="00B44BB6"/>
    <w:rsid w:val="00B93D6D"/>
    <w:rsid w:val="00B93EF7"/>
    <w:rsid w:val="00BA0AC8"/>
    <w:rsid w:val="00BB1465"/>
    <w:rsid w:val="00BD0865"/>
    <w:rsid w:val="00BD08FF"/>
    <w:rsid w:val="00BE1622"/>
    <w:rsid w:val="00C30E24"/>
    <w:rsid w:val="00C75E17"/>
    <w:rsid w:val="00C7697D"/>
    <w:rsid w:val="00CA490A"/>
    <w:rsid w:val="00CB1BC0"/>
    <w:rsid w:val="00CC3A07"/>
    <w:rsid w:val="00CE68CC"/>
    <w:rsid w:val="00D21894"/>
    <w:rsid w:val="00D3437B"/>
    <w:rsid w:val="00D62578"/>
    <w:rsid w:val="00D657FF"/>
    <w:rsid w:val="00DD16D0"/>
    <w:rsid w:val="00E52394"/>
    <w:rsid w:val="00E70835"/>
    <w:rsid w:val="00E903BB"/>
    <w:rsid w:val="00EF1A00"/>
    <w:rsid w:val="00F22913"/>
    <w:rsid w:val="02055A63"/>
    <w:rsid w:val="07772DA2"/>
    <w:rsid w:val="084054B4"/>
    <w:rsid w:val="085A621A"/>
    <w:rsid w:val="0A553F53"/>
    <w:rsid w:val="0B2632F4"/>
    <w:rsid w:val="0C345A90"/>
    <w:rsid w:val="0CCD672E"/>
    <w:rsid w:val="0F953DB9"/>
    <w:rsid w:val="10F53145"/>
    <w:rsid w:val="143A301D"/>
    <w:rsid w:val="15583015"/>
    <w:rsid w:val="16D10537"/>
    <w:rsid w:val="19336CB0"/>
    <w:rsid w:val="1E113EC0"/>
    <w:rsid w:val="1F6915FF"/>
    <w:rsid w:val="1F9000F9"/>
    <w:rsid w:val="25971AD6"/>
    <w:rsid w:val="261C636A"/>
    <w:rsid w:val="27FA1E15"/>
    <w:rsid w:val="289E7AF0"/>
    <w:rsid w:val="2F902E20"/>
    <w:rsid w:val="31D51124"/>
    <w:rsid w:val="3AE659CF"/>
    <w:rsid w:val="3E0615B6"/>
    <w:rsid w:val="3E0E6F66"/>
    <w:rsid w:val="42A300A5"/>
    <w:rsid w:val="435B6A14"/>
    <w:rsid w:val="48EB45F8"/>
    <w:rsid w:val="4D3E3420"/>
    <w:rsid w:val="52A91003"/>
    <w:rsid w:val="53E94779"/>
    <w:rsid w:val="541B2CF2"/>
    <w:rsid w:val="5519027A"/>
    <w:rsid w:val="56B80990"/>
    <w:rsid w:val="5B525C87"/>
    <w:rsid w:val="605F25B7"/>
    <w:rsid w:val="61104771"/>
    <w:rsid w:val="61B62C90"/>
    <w:rsid w:val="65CE0600"/>
    <w:rsid w:val="6A640E21"/>
    <w:rsid w:val="6CBA31E9"/>
    <w:rsid w:val="705C5737"/>
    <w:rsid w:val="72AF7A75"/>
    <w:rsid w:val="73910A26"/>
    <w:rsid w:val="75041B16"/>
    <w:rsid w:val="767D01EC"/>
    <w:rsid w:val="78930284"/>
    <w:rsid w:val="7CF631A6"/>
    <w:rsid w:val="7DDB70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CA" w:eastAsia="en-CA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paragraph" w:styleId="3">
    <w:name w:val="header"/>
    <w:basedOn w:val="1"/>
    <w:qFormat/>
    <w:uiPriority w:val="0"/>
    <w:pPr>
      <w:tabs>
        <w:tab w:val="center" w:pos="4320"/>
        <w:tab w:val="right" w:pos="8640"/>
      </w:tabs>
    </w:p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letter text"/>
    <w:basedOn w:val="1"/>
    <w:qFormat/>
    <w:uiPriority w:val="0"/>
  </w:style>
  <w:style w:type="paragraph" w:customStyle="1" w:styleId="10">
    <w:name w:val="[Basic Paragraph]"/>
    <w:basedOn w:val="11"/>
    <w:qFormat/>
    <w:uiPriority w:val="9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11">
    <w:name w:val="[No Paragraph Style]"/>
    <w:qFormat/>
    <w:uiPriority w:val="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eastAsia="Calibri" w:cs="Minion Pro"/>
      <w:color w:val="000000"/>
      <w:sz w:val="24"/>
      <w:szCs w:val="24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eb78f43e-7aa6-4831-867e-3a7b8ad541a3\&#34013;&#33394;&#31283;&#37325;&#39118;&#26684;&#20225;&#19994;&#23459;&#20256;&#30011;&#20876;&#21830;&#21153;&#36890;&#29992;&#27169;&#26495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蓝色稳重风格企业宣传画册商务通用模板.docx</Template>
  <Pages>6</Pages>
  <Words>0</Words>
  <Characters>0</Characters>
  <Lines>1</Lines>
  <Paragraphs>1</Paragraphs>
  <TotalTime>674</TotalTime>
  <ScaleCrop>false</ScaleCrop>
  <LinksUpToDate>false</LinksUpToDate>
  <CharactersWithSpaces>4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2022-08-20T01:42:00Z</dcterms:created>
  <dc:creator>程勇</dc:creator>
  <cp:lastModifiedBy>然慕风</cp:lastModifiedBy>
  <dcterms:modified xsi:type="dcterms:W3CDTF">2022-08-26T07:35:50Z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KSOTemplateUUID">
    <vt:lpwstr>v1.0_mb_6oZwIzMRY8U2rEBXaY02rA==</vt:lpwstr>
  </property>
  <property fmtid="{D5CDD505-2E9C-101B-9397-08002B2CF9AE}" pid="4" name="ICV">
    <vt:lpwstr>D790785E39F94BA1A0617876EFB70EA4</vt:lpwstr>
  </property>
</Properties>
</file>